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252" w:rsidRPr="008A736A" w:rsidRDefault="00C85252" w:rsidP="008A736A">
      <w:pPr>
        <w:pStyle w:val="2"/>
      </w:pPr>
      <w:r w:rsidRPr="008A736A">
        <w:t>АДМИНИСТРАЦИЯ БЕРЕЗОВСКОГО РАЙОНА</w:t>
      </w:r>
    </w:p>
    <w:p w:rsidR="00295F37" w:rsidRPr="008A736A" w:rsidRDefault="00295F37" w:rsidP="008A736A">
      <w:pPr>
        <w:pStyle w:val="2"/>
        <w:rPr>
          <w:rFonts w:eastAsia="Calibri"/>
          <w:szCs w:val="26"/>
          <w:lang w:eastAsia="en-US"/>
        </w:rPr>
      </w:pPr>
      <w:r w:rsidRPr="008A736A">
        <w:rPr>
          <w:rFonts w:eastAsia="Calibri"/>
          <w:szCs w:val="26"/>
          <w:lang w:eastAsia="en-US"/>
        </w:rPr>
        <w:t>ХАНТЫ-МАНСИЙСКОГО АВТОНОМНОГО ОКРУГА</w:t>
      </w:r>
      <w:r w:rsidR="008A736A" w:rsidRPr="008A736A">
        <w:rPr>
          <w:rFonts w:eastAsia="Calibri"/>
          <w:szCs w:val="26"/>
          <w:lang w:eastAsia="en-US"/>
        </w:rPr>
        <w:t>-</w:t>
      </w:r>
      <w:r w:rsidRPr="008A736A">
        <w:rPr>
          <w:rFonts w:eastAsia="Calibri"/>
          <w:szCs w:val="26"/>
          <w:lang w:eastAsia="en-US"/>
        </w:rPr>
        <w:t>ЮГРЫ</w:t>
      </w:r>
    </w:p>
    <w:p w:rsidR="000C3773" w:rsidRPr="008A736A" w:rsidRDefault="000C3773" w:rsidP="008A736A">
      <w:pPr>
        <w:pStyle w:val="2"/>
        <w:rPr>
          <w:rFonts w:eastAsia="Calibri"/>
          <w:szCs w:val="26"/>
          <w:lang w:eastAsia="en-US"/>
        </w:rPr>
      </w:pPr>
    </w:p>
    <w:p w:rsidR="00295F37" w:rsidRPr="008A736A" w:rsidRDefault="00295F37" w:rsidP="008A736A">
      <w:pPr>
        <w:pStyle w:val="2"/>
        <w:rPr>
          <w:rFonts w:eastAsia="Calibri"/>
          <w:lang w:val="x-none" w:eastAsia="x-none"/>
        </w:rPr>
      </w:pPr>
      <w:r w:rsidRPr="008A736A">
        <w:rPr>
          <w:rFonts w:eastAsia="Calibri"/>
          <w:lang w:val="x-none" w:eastAsia="x-none"/>
        </w:rPr>
        <w:t xml:space="preserve">ПОСТАНОВЛЕНИЕ </w:t>
      </w:r>
    </w:p>
    <w:p w:rsidR="00295F37" w:rsidRPr="008A736A" w:rsidRDefault="00295F37" w:rsidP="00295F37">
      <w:pPr>
        <w:spacing w:after="120"/>
        <w:ind w:right="-1" w:firstLine="0"/>
        <w:jc w:val="center"/>
        <w:rPr>
          <w:rFonts w:eastAsia="Calibri" w:cs="Arial"/>
          <w:b/>
          <w:szCs w:val="28"/>
          <w:lang w:val="x-none" w:eastAsia="x-none"/>
        </w:rPr>
      </w:pPr>
    </w:p>
    <w:p w:rsidR="00295F37" w:rsidRPr="008A736A" w:rsidRDefault="00F667C4" w:rsidP="008A736A">
      <w:pPr>
        <w:tabs>
          <w:tab w:val="center" w:pos="9072"/>
        </w:tabs>
        <w:ind w:firstLine="0"/>
        <w:rPr>
          <w:rFonts w:eastAsia="Calibri" w:cs="Arial"/>
          <w:szCs w:val="28"/>
          <w:lang w:eastAsia="en-US"/>
        </w:rPr>
      </w:pPr>
      <w:r w:rsidRPr="008A736A">
        <w:rPr>
          <w:rFonts w:eastAsia="Calibri" w:cs="Arial"/>
          <w:szCs w:val="28"/>
          <w:lang w:eastAsia="en-US"/>
        </w:rPr>
        <w:t>от</w:t>
      </w:r>
      <w:r w:rsidR="008A736A" w:rsidRPr="008A736A">
        <w:rPr>
          <w:rFonts w:eastAsia="Calibri" w:cs="Arial"/>
          <w:szCs w:val="28"/>
          <w:lang w:eastAsia="en-US"/>
        </w:rPr>
        <w:t xml:space="preserve"> </w:t>
      </w:r>
      <w:r w:rsidRPr="008A736A">
        <w:rPr>
          <w:rFonts w:eastAsia="Calibri" w:cs="Arial"/>
          <w:szCs w:val="28"/>
          <w:lang w:eastAsia="en-US"/>
        </w:rPr>
        <w:t>20.12.</w:t>
      </w:r>
      <w:r w:rsidR="000C3773" w:rsidRPr="008A736A">
        <w:rPr>
          <w:rFonts w:eastAsia="Calibri" w:cs="Arial"/>
          <w:szCs w:val="28"/>
          <w:lang w:eastAsia="en-US"/>
        </w:rPr>
        <w:t>2022</w:t>
      </w:r>
      <w:r w:rsidR="008A736A" w:rsidRPr="008A736A">
        <w:rPr>
          <w:rFonts w:eastAsia="Calibri" w:cs="Arial"/>
          <w:szCs w:val="28"/>
          <w:lang w:eastAsia="en-US"/>
        </w:rPr>
        <w:t xml:space="preserve"> </w:t>
      </w:r>
      <w:r w:rsidR="008A736A">
        <w:rPr>
          <w:rFonts w:eastAsia="Calibri" w:cs="Arial"/>
          <w:szCs w:val="28"/>
          <w:lang w:eastAsia="en-US"/>
        </w:rPr>
        <w:tab/>
      </w:r>
      <w:r w:rsidR="000C3773" w:rsidRPr="008A736A">
        <w:rPr>
          <w:rFonts w:eastAsia="Calibri" w:cs="Arial"/>
          <w:szCs w:val="28"/>
          <w:lang w:eastAsia="en-US"/>
        </w:rPr>
        <w:t xml:space="preserve"> </w:t>
      </w:r>
      <w:r w:rsidR="00295F37" w:rsidRPr="008A736A">
        <w:rPr>
          <w:rFonts w:eastAsia="Calibri" w:cs="Arial"/>
          <w:szCs w:val="28"/>
          <w:lang w:eastAsia="en-US"/>
        </w:rPr>
        <w:t>№</w:t>
      </w:r>
      <w:r w:rsidRPr="008A736A">
        <w:rPr>
          <w:rFonts w:eastAsia="Calibri" w:cs="Arial"/>
          <w:szCs w:val="28"/>
          <w:lang w:eastAsia="en-US"/>
        </w:rPr>
        <w:t xml:space="preserve"> 1706</w:t>
      </w:r>
    </w:p>
    <w:p w:rsidR="00295F37" w:rsidRPr="008A736A" w:rsidRDefault="00295F37" w:rsidP="00295F37">
      <w:pPr>
        <w:ind w:firstLine="0"/>
        <w:jc w:val="left"/>
        <w:rPr>
          <w:rFonts w:eastAsia="Calibri" w:cs="Arial"/>
          <w:szCs w:val="28"/>
          <w:lang w:eastAsia="en-US"/>
        </w:rPr>
      </w:pPr>
      <w:r w:rsidRPr="008A736A">
        <w:rPr>
          <w:rFonts w:eastAsia="Calibri" w:cs="Arial"/>
          <w:szCs w:val="28"/>
          <w:lang w:eastAsia="en-US"/>
        </w:rPr>
        <w:t>пгт. Березово</w:t>
      </w:r>
    </w:p>
    <w:p w:rsidR="00295F37" w:rsidRPr="008A736A" w:rsidRDefault="00295F37" w:rsidP="00295F37">
      <w:pPr>
        <w:ind w:firstLine="0"/>
        <w:jc w:val="left"/>
        <w:rPr>
          <w:rFonts w:eastAsia="Calibri" w:cs="Arial"/>
          <w:szCs w:val="28"/>
          <w:lang w:eastAsia="en-US"/>
        </w:rPr>
      </w:pPr>
    </w:p>
    <w:p w:rsidR="00295F37" w:rsidRPr="008A736A" w:rsidRDefault="00295F37" w:rsidP="008A736A">
      <w:pPr>
        <w:pStyle w:val="Title"/>
        <w:rPr>
          <w:rFonts w:eastAsia="Calibri"/>
          <w:lang w:eastAsia="en-US"/>
        </w:rPr>
      </w:pPr>
      <w:r w:rsidRPr="008A736A">
        <w:rPr>
          <w:rFonts w:eastAsia="Calibri"/>
          <w:lang w:eastAsia="en-US"/>
        </w:rPr>
        <w:t xml:space="preserve">Об утверждении административного регламента предоставления муниципальной услуги </w:t>
      </w:r>
      <w:r w:rsidR="008A736A" w:rsidRPr="008A736A">
        <w:rPr>
          <w:rFonts w:eastAsia="Calibri"/>
          <w:lang w:eastAsia="en-US"/>
        </w:rPr>
        <w:t>«</w:t>
      </w:r>
      <w:r w:rsidR="00F43F3D" w:rsidRPr="008A736A">
        <w:rPr>
          <w:szCs w:val="28"/>
        </w:rPr>
        <w:t>Предоставление информации об объектах учета, содержащейся в реестре муниципального имущества</w:t>
      </w:r>
      <w:r w:rsidR="008A736A" w:rsidRPr="008A736A">
        <w:rPr>
          <w:rFonts w:eastAsia="Calibri"/>
          <w:lang w:eastAsia="en-US"/>
        </w:rPr>
        <w:t>»</w:t>
      </w:r>
      <w:r w:rsidR="003E6763" w:rsidRPr="008A736A">
        <w:rPr>
          <w:rFonts w:eastAsia="Calibri"/>
          <w:lang w:eastAsia="en-US"/>
        </w:rPr>
        <w:t xml:space="preserve"> и признании утратившими силу некотор</w:t>
      </w:r>
      <w:r w:rsidR="007D65C4" w:rsidRPr="008A736A">
        <w:rPr>
          <w:rFonts w:eastAsia="Calibri"/>
          <w:lang w:eastAsia="en-US"/>
        </w:rPr>
        <w:t>ых муниципальных правовых актов</w:t>
      </w:r>
    </w:p>
    <w:p w:rsidR="008A736A" w:rsidRDefault="008A736A" w:rsidP="00295F37">
      <w:pPr>
        <w:widowControl w:val="0"/>
        <w:tabs>
          <w:tab w:val="left" w:pos="0"/>
        </w:tabs>
        <w:autoSpaceDE w:val="0"/>
        <w:autoSpaceDN w:val="0"/>
        <w:adjustRightInd w:val="0"/>
        <w:ind w:right="5101" w:firstLine="0"/>
        <w:rPr>
          <w:rFonts w:eastAsia="Calibri" w:cs="Arial"/>
          <w:szCs w:val="26"/>
          <w:lang w:eastAsia="en-US"/>
        </w:rPr>
      </w:pPr>
    </w:p>
    <w:p w:rsidR="00B55908" w:rsidRDefault="00B55908" w:rsidP="00B55908">
      <w:pPr>
        <w:rPr>
          <w:rFonts w:eastAsia="Calibri"/>
          <w:lang w:eastAsia="en-US"/>
        </w:rPr>
      </w:pPr>
      <w:r>
        <w:rPr>
          <w:rFonts w:eastAsia="Calibri"/>
          <w:lang w:eastAsia="en-US"/>
        </w:rPr>
        <w:t xml:space="preserve">(с изменениями, внесенными постановлением Администрации </w:t>
      </w:r>
      <w:hyperlink r:id="rId8"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B55908">
          <w:rPr>
            <w:rStyle w:val="a4"/>
            <w:rFonts w:eastAsia="Calibri"/>
            <w:lang w:eastAsia="en-US"/>
          </w:rPr>
          <w:t>от 04.04.2024                 № 265</w:t>
        </w:r>
      </w:hyperlink>
      <w:r>
        <w:rPr>
          <w:rFonts w:eastAsia="Calibri"/>
          <w:lang w:eastAsia="en-US"/>
        </w:rPr>
        <w:t>)</w:t>
      </w:r>
    </w:p>
    <w:p w:rsidR="00B55908" w:rsidRDefault="002F575B" w:rsidP="002F575B">
      <w:pPr>
        <w:rPr>
          <w:rFonts w:eastAsia="Calibri"/>
          <w:lang w:eastAsia="en-US"/>
        </w:rPr>
      </w:pPr>
      <w:r>
        <w:rPr>
          <w:rFonts w:eastAsia="Calibri"/>
          <w:lang w:eastAsia="en-US"/>
        </w:rPr>
        <w:t xml:space="preserve">(с изменениями, внесенными постановлением Администрации </w:t>
      </w:r>
      <w:hyperlink r:id="rId9" w:tooltip="постановление от 06.05.2025 0:00:00 №351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2F575B">
          <w:rPr>
            <w:rStyle w:val="a4"/>
            <w:rFonts w:eastAsia="Calibri"/>
            <w:lang w:eastAsia="en-US"/>
          </w:rPr>
          <w:t>от 06.05.2025                   № 351</w:t>
        </w:r>
      </w:hyperlink>
      <w:r>
        <w:rPr>
          <w:rFonts w:eastAsia="Calibri"/>
          <w:lang w:eastAsia="en-US"/>
        </w:rPr>
        <w:t>)</w:t>
      </w:r>
    </w:p>
    <w:p w:rsidR="002F575B" w:rsidRDefault="00405968" w:rsidP="00405968">
      <w:pPr>
        <w:rPr>
          <w:rFonts w:eastAsia="Calibri"/>
          <w:lang w:eastAsia="en-US"/>
        </w:rPr>
      </w:pPr>
      <w:r>
        <w:rPr>
          <w:rFonts w:eastAsia="Calibri"/>
          <w:lang w:eastAsia="en-US"/>
        </w:rPr>
        <w:t xml:space="preserve">(с изменениями, внесенными постановлением Администрации </w:t>
      </w:r>
      <w:hyperlink r:id="rId10"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405968">
          <w:rPr>
            <w:rStyle w:val="a4"/>
            <w:rFonts w:eastAsia="Calibri"/>
            <w:lang w:eastAsia="en-US"/>
          </w:rPr>
          <w:t xml:space="preserve">от 11.11.2025 </w:t>
        </w:r>
        <w:r w:rsidR="00611136">
          <w:rPr>
            <w:rStyle w:val="a4"/>
            <w:rFonts w:eastAsia="Calibri"/>
            <w:lang w:eastAsia="en-US"/>
          </w:rPr>
          <w:t xml:space="preserve">                </w:t>
        </w:r>
        <w:r w:rsidRPr="00405968">
          <w:rPr>
            <w:rStyle w:val="a4"/>
            <w:rFonts w:eastAsia="Calibri"/>
            <w:lang w:eastAsia="en-US"/>
          </w:rPr>
          <w:t>№ 832</w:t>
        </w:r>
      </w:hyperlink>
      <w:r>
        <w:rPr>
          <w:rFonts w:eastAsia="Calibri"/>
          <w:lang w:eastAsia="en-US"/>
        </w:rPr>
        <w:t xml:space="preserve">) </w:t>
      </w:r>
    </w:p>
    <w:p w:rsidR="00405968" w:rsidRDefault="00611136" w:rsidP="00405968">
      <w:pPr>
        <w:rPr>
          <w:rFonts w:eastAsia="Calibri"/>
          <w:lang w:eastAsia="en-US"/>
        </w:rPr>
      </w:pPr>
      <w:r>
        <w:rPr>
          <w:rFonts w:eastAsia="Calibri"/>
          <w:lang w:eastAsia="en-US"/>
        </w:rPr>
        <w:t>(с изменениями, внесенными постановлением Администрации</w:t>
      </w:r>
      <w:r>
        <w:rPr>
          <w:rFonts w:eastAsia="Calibri"/>
          <w:lang w:eastAsia="en-US"/>
        </w:rPr>
        <w:t xml:space="preserve"> </w:t>
      </w:r>
      <w:hyperlink r:id="rId11" w:tooltip="постановление от 20.02.2026 0:00:00 №123 Администрация Березовского района&#10;&#10;О внесении изменения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EF2FF0">
          <w:rPr>
            <w:rStyle w:val="a4"/>
            <w:rFonts w:eastAsia="Calibri"/>
            <w:lang w:eastAsia="en-US"/>
          </w:rPr>
          <w:t xml:space="preserve">от 20.02.2026 </w:t>
        </w:r>
        <w:r w:rsidR="00EF2FF0">
          <w:rPr>
            <w:rStyle w:val="a4"/>
            <w:rFonts w:eastAsia="Calibri"/>
            <w:lang w:eastAsia="en-US"/>
          </w:rPr>
          <w:t xml:space="preserve">                </w:t>
        </w:r>
        <w:r w:rsidRPr="00EF2FF0">
          <w:rPr>
            <w:rStyle w:val="a4"/>
            <w:rFonts w:eastAsia="Calibri"/>
            <w:lang w:eastAsia="en-US"/>
          </w:rPr>
          <w:t>№ 123</w:t>
        </w:r>
      </w:hyperlink>
      <w:r>
        <w:rPr>
          <w:rFonts w:eastAsia="Calibri"/>
          <w:lang w:eastAsia="en-US"/>
        </w:rPr>
        <w:t>)</w:t>
      </w:r>
    </w:p>
    <w:p w:rsidR="00611136" w:rsidRPr="008A736A" w:rsidRDefault="00611136" w:rsidP="00405968">
      <w:pPr>
        <w:rPr>
          <w:rFonts w:eastAsia="Calibri" w:cs="Arial"/>
          <w:szCs w:val="26"/>
          <w:lang w:eastAsia="en-US"/>
        </w:rPr>
      </w:pPr>
    </w:p>
    <w:p w:rsidR="008A736A" w:rsidRPr="00781BF2" w:rsidRDefault="006E40E7" w:rsidP="008A736A">
      <w:pPr>
        <w:rPr>
          <w:rFonts w:eastAsia="Calibri"/>
          <w:lang w:eastAsia="en-US"/>
        </w:rPr>
      </w:pPr>
      <w:r w:rsidRPr="008A736A">
        <w:rPr>
          <w:rFonts w:eastAsia="Calibri"/>
          <w:lang w:eastAsia="en-US"/>
        </w:rPr>
        <w:t>В соответствии с Федеральным</w:t>
      </w:r>
      <w:r w:rsidR="006E6C05" w:rsidRPr="008A736A">
        <w:rPr>
          <w:rFonts w:eastAsia="Calibri"/>
          <w:lang w:eastAsia="en-US"/>
        </w:rPr>
        <w:t>и закона</w:t>
      </w:r>
      <w:r w:rsidRPr="008A736A">
        <w:rPr>
          <w:rFonts w:eastAsia="Calibri"/>
          <w:lang w:eastAsia="en-US"/>
        </w:rPr>
        <w:t>м</w:t>
      </w:r>
      <w:r w:rsidR="006E6C05" w:rsidRPr="008A736A">
        <w:rPr>
          <w:rFonts w:eastAsia="Calibri"/>
          <w:lang w:eastAsia="en-US"/>
        </w:rPr>
        <w:t>и</w:t>
      </w:r>
      <w:r w:rsidRPr="008A736A">
        <w:rPr>
          <w:rFonts w:eastAsia="Calibri"/>
          <w:lang w:eastAsia="en-US"/>
        </w:rPr>
        <w:t xml:space="preserve"> от 06 октября 2003 года </w:t>
      </w:r>
      <w:hyperlink r:id="rId12"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E76275">
          <w:rPr>
            <w:rStyle w:val="a4"/>
            <w:rFonts w:eastAsia="Calibri"/>
            <w:lang w:eastAsia="en-US"/>
          </w:rPr>
          <w:t xml:space="preserve">№ 131-ФЗ </w:t>
        </w:r>
        <w:r w:rsidR="008A736A" w:rsidRPr="00E76275">
          <w:rPr>
            <w:rStyle w:val="a4"/>
            <w:rFonts w:eastAsia="Calibri"/>
            <w:lang w:eastAsia="en-US"/>
          </w:rPr>
          <w:t xml:space="preserve">            «</w:t>
        </w:r>
        <w:r w:rsidRPr="00E76275">
          <w:rPr>
            <w:rStyle w:val="a4"/>
            <w:rFonts w:eastAsia="Calibri"/>
            <w:lang w:eastAsia="en-US"/>
          </w:rPr>
          <w:t>Об общих принципах</w:t>
        </w:r>
      </w:hyperlink>
      <w:r w:rsidRPr="008A736A">
        <w:rPr>
          <w:rFonts w:eastAsia="Calibri"/>
          <w:lang w:eastAsia="en-US"/>
        </w:rPr>
        <w:t xml:space="preserve"> организации местного самоуправления в Российской Федерации</w:t>
      </w:r>
      <w:r w:rsidR="008A736A" w:rsidRPr="008A736A">
        <w:rPr>
          <w:rFonts w:eastAsia="Calibri"/>
          <w:lang w:eastAsia="en-US"/>
        </w:rPr>
        <w:t>»</w:t>
      </w:r>
      <w:r w:rsidRPr="008A736A">
        <w:rPr>
          <w:rFonts w:eastAsia="Calibri"/>
          <w:lang w:eastAsia="en-US"/>
        </w:rPr>
        <w:t xml:space="preserve">, от 27 июля 2010 года </w:t>
      </w:r>
      <w:hyperlink r:id="rId1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E76275">
          <w:rPr>
            <w:rStyle w:val="a4"/>
            <w:rFonts w:eastAsia="Calibri"/>
            <w:lang w:eastAsia="en-US"/>
          </w:rPr>
          <w:t xml:space="preserve">№ 210-ФЗ </w:t>
        </w:r>
        <w:r w:rsidR="008A736A" w:rsidRPr="00E76275">
          <w:rPr>
            <w:rStyle w:val="a4"/>
            <w:rFonts w:eastAsia="Calibri"/>
            <w:lang w:eastAsia="en-US"/>
          </w:rPr>
          <w:t>«</w:t>
        </w:r>
        <w:r w:rsidRPr="00E76275">
          <w:rPr>
            <w:rStyle w:val="a4"/>
            <w:rFonts w:eastAsia="Calibri"/>
            <w:lang w:eastAsia="en-US"/>
          </w:rPr>
          <w:t>Об организации предоставления</w:t>
        </w:r>
      </w:hyperlink>
      <w:r w:rsidRPr="008A736A">
        <w:rPr>
          <w:rFonts w:eastAsia="Calibri"/>
          <w:lang w:eastAsia="en-US"/>
        </w:rPr>
        <w:t xml:space="preserve"> государственных и муниципальных услуг</w:t>
      </w:r>
      <w:r w:rsidR="008A736A" w:rsidRPr="008A736A">
        <w:rPr>
          <w:rFonts w:eastAsia="Calibri"/>
          <w:lang w:eastAsia="en-US"/>
        </w:rPr>
        <w:t>»</w:t>
      </w:r>
      <w:r w:rsidR="00781BF2">
        <w:rPr>
          <w:rFonts w:eastAsia="Calibri"/>
          <w:lang w:eastAsia="en-US"/>
        </w:rPr>
        <w:t>, постановлением</w:t>
      </w:r>
      <w:r w:rsidRPr="008A736A">
        <w:rPr>
          <w:rFonts w:eastAsia="Calibri"/>
          <w:lang w:eastAsia="en-US"/>
        </w:rPr>
        <w:t xml:space="preserve"> администрации Березовского района </w:t>
      </w:r>
      <w:hyperlink r:id="rId14"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 w:history="1">
        <w:r w:rsidRPr="00E76275">
          <w:rPr>
            <w:rStyle w:val="a4"/>
            <w:rFonts w:eastAsia="Calibri"/>
            <w:lang w:eastAsia="en-US"/>
          </w:rPr>
          <w:t xml:space="preserve">от 29.12.2020 № </w:t>
        </w:r>
        <w:r w:rsidR="00FC4770" w:rsidRPr="00E76275">
          <w:rPr>
            <w:rStyle w:val="a4"/>
            <w:rFonts w:eastAsia="Calibri"/>
            <w:lang w:eastAsia="en-US"/>
          </w:rPr>
          <w:t>1275</w:t>
        </w:r>
      </w:hyperlink>
      <w:r w:rsidRPr="008A736A">
        <w:rPr>
          <w:rFonts w:eastAsia="Calibri"/>
          <w:lang w:eastAsia="en-US"/>
        </w:rPr>
        <w:t xml:space="preserve"> </w:t>
      </w:r>
      <w:r w:rsidR="008A736A" w:rsidRPr="008A736A">
        <w:rPr>
          <w:rFonts w:eastAsia="Calibri"/>
          <w:lang w:eastAsia="en-US"/>
        </w:rPr>
        <w:t>«</w:t>
      </w:r>
      <w:r w:rsidRPr="008A736A">
        <w:rPr>
          <w:rFonts w:eastAsia="Calibri"/>
          <w:lang w:eastAsia="en-US"/>
        </w:rPr>
        <w:t>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w:t>
      </w:r>
      <w:r w:rsidR="008A736A" w:rsidRPr="008A736A">
        <w:rPr>
          <w:rFonts w:eastAsia="Calibri"/>
          <w:lang w:eastAsia="en-US"/>
        </w:rPr>
        <w:t>»</w:t>
      </w:r>
      <w:r w:rsidR="00FC4770" w:rsidRPr="008A736A">
        <w:rPr>
          <w:rFonts w:eastAsia="Calibri"/>
          <w:lang w:eastAsia="en-US"/>
        </w:rPr>
        <w:t>:</w:t>
      </w:r>
    </w:p>
    <w:p w:rsidR="00781BF2" w:rsidRDefault="00781BF2" w:rsidP="00781BF2">
      <w:pPr>
        <w:rPr>
          <w:rFonts w:eastAsia="Calibri"/>
          <w:lang w:eastAsia="en-US"/>
        </w:rPr>
      </w:pPr>
      <w:r w:rsidRPr="00781BF2">
        <w:rPr>
          <w:rFonts w:eastAsia="Calibri"/>
          <w:lang w:eastAsia="en-US"/>
        </w:rPr>
        <w:t xml:space="preserve">(в преамбуле слова «постановлениями администрации Березовского района </w:t>
      </w:r>
      <w:r>
        <w:rPr>
          <w:rFonts w:eastAsia="Calibri"/>
          <w:lang w:eastAsia="en-US"/>
        </w:rPr>
        <w:t xml:space="preserve">              </w:t>
      </w:r>
      <w:r w:rsidRPr="00781BF2">
        <w:rPr>
          <w:rFonts w:eastAsia="Calibri"/>
          <w:lang w:eastAsia="en-US"/>
        </w:rPr>
        <w:t>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экспертизы их проектов»,» замен</w:t>
      </w:r>
      <w:r>
        <w:rPr>
          <w:rFonts w:eastAsia="Calibri"/>
          <w:lang w:eastAsia="en-US"/>
        </w:rPr>
        <w:t>ены</w:t>
      </w:r>
      <w:r w:rsidRPr="00781BF2">
        <w:rPr>
          <w:rFonts w:eastAsia="Calibri"/>
          <w:lang w:eastAsia="en-US"/>
        </w:rPr>
        <w:t xml:space="preserve"> словами «постановлением адм</w:t>
      </w:r>
      <w:r>
        <w:rPr>
          <w:rFonts w:eastAsia="Calibri"/>
          <w:lang w:eastAsia="en-US"/>
        </w:rPr>
        <w:t xml:space="preserve">инистрации Березовского района» постановлением Администрации </w:t>
      </w:r>
      <w:hyperlink r:id="rId15" w:tooltip="постановление от 06.05.2025 0:00:00 №351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2F575B">
          <w:rPr>
            <w:rStyle w:val="a4"/>
            <w:rFonts w:eastAsia="Calibri"/>
            <w:lang w:eastAsia="en-US"/>
          </w:rPr>
          <w:t>от 06.05.2025 № 351</w:t>
        </w:r>
      </w:hyperlink>
      <w:r>
        <w:rPr>
          <w:rFonts w:eastAsia="Calibri"/>
          <w:lang w:eastAsia="en-US"/>
        </w:rPr>
        <w:t>)</w:t>
      </w:r>
    </w:p>
    <w:p w:rsidR="00295F37" w:rsidRPr="008A736A" w:rsidRDefault="00295F37" w:rsidP="008A736A">
      <w:pPr>
        <w:rPr>
          <w:bCs/>
          <w:szCs w:val="28"/>
        </w:rPr>
      </w:pPr>
      <w:r w:rsidRPr="008A736A">
        <w:rPr>
          <w:bCs/>
          <w:szCs w:val="28"/>
          <w:lang w:val="x-none"/>
        </w:rPr>
        <w:t>1. Утвердить административный регламент предоставления муниципальной услуги</w:t>
      </w:r>
      <w:r w:rsidR="008A736A" w:rsidRPr="008A736A">
        <w:rPr>
          <w:bCs/>
          <w:szCs w:val="28"/>
          <w:lang w:val="x-none"/>
        </w:rPr>
        <w:t xml:space="preserve"> «</w:t>
      </w:r>
      <w:r w:rsidR="000E7176" w:rsidRPr="008A736A">
        <w:rPr>
          <w:szCs w:val="28"/>
        </w:rPr>
        <w:t>Предоставление информации об объектах учета, содержащейся в реестре муниципального имущества</w:t>
      </w:r>
      <w:r w:rsidR="008A736A" w:rsidRPr="008A736A">
        <w:rPr>
          <w:bCs/>
          <w:szCs w:val="28"/>
          <w:lang w:val="x-none"/>
        </w:rPr>
        <w:t>»</w:t>
      </w:r>
      <w:r w:rsidRPr="008A736A">
        <w:rPr>
          <w:bCs/>
          <w:szCs w:val="28"/>
          <w:lang w:val="x-none"/>
        </w:rPr>
        <w:t xml:space="preserve"> согласно приложению к настоящему постановлению. </w:t>
      </w:r>
    </w:p>
    <w:p w:rsidR="00B00C9C" w:rsidRPr="008A736A" w:rsidRDefault="003C3FA2" w:rsidP="008A736A">
      <w:pPr>
        <w:rPr>
          <w:bCs/>
          <w:szCs w:val="28"/>
        </w:rPr>
      </w:pPr>
      <w:r w:rsidRPr="008A736A">
        <w:rPr>
          <w:bCs/>
          <w:szCs w:val="28"/>
        </w:rPr>
        <w:t>2</w:t>
      </w:r>
      <w:r w:rsidR="00F43F3D" w:rsidRPr="008A736A">
        <w:rPr>
          <w:bCs/>
          <w:szCs w:val="28"/>
        </w:rPr>
        <w:t xml:space="preserve">. </w:t>
      </w:r>
      <w:r w:rsidRPr="008A736A">
        <w:rPr>
          <w:bCs/>
          <w:szCs w:val="28"/>
        </w:rPr>
        <w:t>Признать утра</w:t>
      </w:r>
      <w:r w:rsidR="007D65C4" w:rsidRPr="008A736A">
        <w:rPr>
          <w:bCs/>
          <w:szCs w:val="28"/>
        </w:rPr>
        <w:t>тившим</w:t>
      </w:r>
      <w:r w:rsidR="00F43F3D" w:rsidRPr="008A736A">
        <w:rPr>
          <w:bCs/>
          <w:szCs w:val="28"/>
        </w:rPr>
        <w:t>и</w:t>
      </w:r>
      <w:r w:rsidR="007D65C4" w:rsidRPr="008A736A">
        <w:rPr>
          <w:bCs/>
          <w:szCs w:val="28"/>
        </w:rPr>
        <w:t xml:space="preserve"> силу п</w:t>
      </w:r>
      <w:r w:rsidR="00B00C9C" w:rsidRPr="008A736A">
        <w:rPr>
          <w:bCs/>
          <w:szCs w:val="28"/>
        </w:rPr>
        <w:t>остановления</w:t>
      </w:r>
      <w:r w:rsidRPr="008A736A">
        <w:rPr>
          <w:bCs/>
          <w:szCs w:val="28"/>
        </w:rPr>
        <w:t xml:space="preserve"> </w:t>
      </w:r>
      <w:r w:rsidR="007D65C4" w:rsidRPr="008A736A">
        <w:rPr>
          <w:bCs/>
          <w:szCs w:val="28"/>
        </w:rPr>
        <w:t>администрации Березовского района от</w:t>
      </w:r>
      <w:r w:rsidR="00B00C9C" w:rsidRPr="008A736A">
        <w:rPr>
          <w:bCs/>
          <w:szCs w:val="28"/>
        </w:rPr>
        <w:t>:</w:t>
      </w:r>
    </w:p>
    <w:p w:rsidR="003C3FA2" w:rsidRPr="008A736A" w:rsidRDefault="00C85252" w:rsidP="008A736A">
      <w:pPr>
        <w:rPr>
          <w:bCs/>
          <w:szCs w:val="28"/>
        </w:rPr>
      </w:pPr>
      <w:r w:rsidRPr="008A736A">
        <w:rPr>
          <w:bCs/>
          <w:szCs w:val="28"/>
        </w:rPr>
        <w:t xml:space="preserve">- </w:t>
      </w:r>
      <w:hyperlink r:id="rId16" w:tooltip="постановление от 27.12.2017 0:00:00 №1149 Администрация Березовского района&#10;&#10;Об утверждении административного регламента предоставления муниципальной услуги " w:history="1">
        <w:r w:rsidR="00F43F3D" w:rsidRPr="00E76275">
          <w:rPr>
            <w:rStyle w:val="a4"/>
            <w:bCs/>
            <w:szCs w:val="28"/>
          </w:rPr>
          <w:t>27</w:t>
        </w:r>
        <w:r w:rsidR="007D65C4" w:rsidRPr="00E76275">
          <w:rPr>
            <w:rStyle w:val="a4"/>
            <w:bCs/>
            <w:szCs w:val="28"/>
          </w:rPr>
          <w:t>.</w:t>
        </w:r>
        <w:r w:rsidR="00F43F3D" w:rsidRPr="00E76275">
          <w:rPr>
            <w:rStyle w:val="a4"/>
            <w:bCs/>
            <w:szCs w:val="28"/>
          </w:rPr>
          <w:t>12</w:t>
        </w:r>
        <w:r w:rsidR="007D65C4" w:rsidRPr="00E76275">
          <w:rPr>
            <w:rStyle w:val="a4"/>
            <w:bCs/>
            <w:szCs w:val="28"/>
          </w:rPr>
          <w:t xml:space="preserve">.2017 № </w:t>
        </w:r>
        <w:r w:rsidR="00F43F3D" w:rsidRPr="00E76275">
          <w:rPr>
            <w:rStyle w:val="a4"/>
            <w:bCs/>
            <w:szCs w:val="28"/>
          </w:rPr>
          <w:t>1149</w:t>
        </w:r>
      </w:hyperlink>
      <w:r w:rsidR="003C3FA2" w:rsidRPr="008A736A">
        <w:rPr>
          <w:bCs/>
          <w:szCs w:val="28"/>
        </w:rPr>
        <w:t xml:space="preserve"> </w:t>
      </w:r>
      <w:r w:rsidR="008A736A" w:rsidRPr="008A736A">
        <w:rPr>
          <w:bCs/>
          <w:szCs w:val="28"/>
        </w:rPr>
        <w:t>«</w:t>
      </w:r>
      <w:r w:rsidR="00F43F3D" w:rsidRPr="008A736A">
        <w:rPr>
          <w:bCs/>
          <w:kern w:val="28"/>
          <w:szCs w:val="28"/>
        </w:rPr>
        <w:t xml:space="preserve">Об утверждении административного регламента предоставления муниципальной услуги </w:t>
      </w:r>
      <w:r w:rsidR="008A736A" w:rsidRPr="008A736A">
        <w:rPr>
          <w:bCs/>
          <w:kern w:val="28"/>
          <w:szCs w:val="28"/>
        </w:rPr>
        <w:t>«</w:t>
      </w:r>
      <w:r w:rsidR="00F43F3D" w:rsidRPr="008A736A">
        <w:rPr>
          <w:bCs/>
          <w:kern w:val="28"/>
          <w:szCs w:val="28"/>
        </w:rPr>
        <w:t>Предоставление сведений из реестра муниципального имущества</w:t>
      </w:r>
      <w:r w:rsidR="008A736A" w:rsidRPr="008A736A">
        <w:rPr>
          <w:bCs/>
          <w:kern w:val="28"/>
          <w:szCs w:val="28"/>
        </w:rPr>
        <w:t>»</w:t>
      </w:r>
      <w:r w:rsidR="00B00C9C" w:rsidRPr="008A736A">
        <w:rPr>
          <w:bCs/>
          <w:szCs w:val="28"/>
        </w:rPr>
        <w:t>;</w:t>
      </w:r>
    </w:p>
    <w:p w:rsidR="00B00C9C" w:rsidRPr="008A736A" w:rsidRDefault="00C85252" w:rsidP="008A736A">
      <w:pPr>
        <w:rPr>
          <w:szCs w:val="28"/>
        </w:rPr>
      </w:pPr>
      <w:r w:rsidRPr="008A736A">
        <w:rPr>
          <w:bCs/>
          <w:szCs w:val="28"/>
        </w:rPr>
        <w:t>-</w:t>
      </w:r>
      <w:r w:rsidRPr="008A736A">
        <w:t xml:space="preserve"> </w:t>
      </w:r>
      <w:hyperlink r:id="rId17" w:tooltip="постановление от 29.05.2018 0:00:00 №428 Администрация Березовского района&#10;&#10;О внесении изменения в приложение к постановлению администрации Березовского района от 27.12.2017 № 1149 " w:history="1">
        <w:r w:rsidR="00F43F3D" w:rsidRPr="00E76275">
          <w:rPr>
            <w:rStyle w:val="a4"/>
            <w:szCs w:val="28"/>
          </w:rPr>
          <w:t>29.05.2018 № 428</w:t>
        </w:r>
      </w:hyperlink>
      <w:r w:rsidR="00F43F3D" w:rsidRPr="008A736A">
        <w:rPr>
          <w:rStyle w:val="a4"/>
          <w:rFonts w:cs="Arial"/>
          <w:color w:val="auto"/>
          <w:szCs w:val="28"/>
        </w:rPr>
        <w:t xml:space="preserve"> </w:t>
      </w:r>
      <w:r w:rsidR="008A736A" w:rsidRPr="008A736A">
        <w:rPr>
          <w:rStyle w:val="a4"/>
          <w:rFonts w:cs="Arial"/>
          <w:color w:val="auto"/>
          <w:szCs w:val="28"/>
        </w:rPr>
        <w:t>«</w:t>
      </w:r>
      <w:r w:rsidR="00F43F3D" w:rsidRPr="008A736A">
        <w:rPr>
          <w:szCs w:val="28"/>
        </w:rPr>
        <w:t xml:space="preserve">О внесении изменений в постановление администрации Березовского района от </w:t>
      </w:r>
      <w:hyperlink r:id="rId18" w:history="1">
        <w:r w:rsidR="00E76275">
          <w:rPr>
            <w:rStyle w:val="a4"/>
            <w:szCs w:val="28"/>
          </w:rPr>
          <w:t xml:space="preserve">27.12.2017 № 1149 </w:t>
        </w:r>
      </w:hyperlink>
      <w:r w:rsidR="008A736A" w:rsidRPr="008A736A">
        <w:rPr>
          <w:szCs w:val="28"/>
        </w:rPr>
        <w:t>«</w:t>
      </w:r>
      <w:r w:rsidR="00F43F3D" w:rsidRPr="008A736A">
        <w:rPr>
          <w:szCs w:val="28"/>
        </w:rPr>
        <w:t xml:space="preserve">Об утверждении административного </w:t>
      </w:r>
      <w:r w:rsidR="00F43F3D" w:rsidRPr="008A736A">
        <w:rPr>
          <w:szCs w:val="28"/>
        </w:rPr>
        <w:lastRenderedPageBreak/>
        <w:t xml:space="preserve">регламента предоставления муниципальной услуги </w:t>
      </w:r>
      <w:r w:rsidR="008A736A" w:rsidRPr="008A736A">
        <w:rPr>
          <w:szCs w:val="28"/>
        </w:rPr>
        <w:t>«</w:t>
      </w:r>
      <w:r w:rsidR="00F43F3D" w:rsidRPr="008A736A">
        <w:rPr>
          <w:szCs w:val="28"/>
        </w:rPr>
        <w:t>Предоставление сведений из реестра муниципального имущества</w:t>
      </w:r>
      <w:r w:rsidR="008A736A" w:rsidRPr="008A736A">
        <w:rPr>
          <w:szCs w:val="28"/>
        </w:rPr>
        <w:t>»</w:t>
      </w:r>
      <w:r w:rsidR="00F43F3D" w:rsidRPr="008A736A">
        <w:rPr>
          <w:szCs w:val="28"/>
        </w:rPr>
        <w:t>;</w:t>
      </w:r>
    </w:p>
    <w:p w:rsidR="00F43F3D" w:rsidRPr="008A736A" w:rsidRDefault="00C85252" w:rsidP="008A736A">
      <w:pPr>
        <w:rPr>
          <w:rStyle w:val="a4"/>
          <w:rFonts w:cs="Arial"/>
          <w:color w:val="auto"/>
          <w:szCs w:val="28"/>
        </w:rPr>
      </w:pPr>
      <w:r w:rsidRPr="008A736A">
        <w:rPr>
          <w:bCs/>
          <w:szCs w:val="28"/>
        </w:rPr>
        <w:t xml:space="preserve">- </w:t>
      </w:r>
      <w:hyperlink r:id="rId19" w:tooltip="постановление от 02.07.2018 0:00:00 №575 Администрация Березовского района&#10;&#10;О внесении изменений в приложение к постановлению администрации Березовского района от 27.12.2017 № 1149 " w:history="1">
        <w:r w:rsidR="00F43F3D" w:rsidRPr="00E76275">
          <w:rPr>
            <w:rStyle w:val="a4"/>
            <w:szCs w:val="28"/>
          </w:rPr>
          <w:t>02.07.2018 № 575</w:t>
        </w:r>
      </w:hyperlink>
      <w:r w:rsidR="00F43F3D" w:rsidRPr="008A736A">
        <w:rPr>
          <w:rStyle w:val="a4"/>
          <w:rFonts w:cs="Arial"/>
          <w:color w:val="auto"/>
          <w:szCs w:val="28"/>
        </w:rPr>
        <w:t xml:space="preserve"> </w:t>
      </w:r>
      <w:r w:rsidR="008A736A" w:rsidRPr="008A736A">
        <w:rPr>
          <w:rStyle w:val="a4"/>
          <w:rFonts w:cs="Arial"/>
          <w:color w:val="auto"/>
          <w:szCs w:val="28"/>
        </w:rPr>
        <w:t>«</w:t>
      </w:r>
      <w:r w:rsidR="00F43F3D" w:rsidRPr="008A736A">
        <w:rPr>
          <w:szCs w:val="28"/>
        </w:rPr>
        <w:t xml:space="preserve">О внесении изменений в постановление администрации Березовского района от </w:t>
      </w:r>
      <w:hyperlink r:id="rId20" w:history="1">
        <w:r w:rsidR="00E76275">
          <w:rPr>
            <w:rStyle w:val="a4"/>
            <w:szCs w:val="28"/>
          </w:rPr>
          <w:t xml:space="preserve">27.12.2017 № 1149 </w:t>
        </w:r>
      </w:hyperlink>
      <w:r w:rsidR="008A736A" w:rsidRPr="008A736A">
        <w:rPr>
          <w:szCs w:val="28"/>
        </w:rPr>
        <w:t>«</w:t>
      </w:r>
      <w:r w:rsidR="00F43F3D" w:rsidRPr="008A736A">
        <w:rPr>
          <w:szCs w:val="28"/>
        </w:rPr>
        <w:t xml:space="preserve">Об утверждении административного регламента предоставления муниципальной услуги </w:t>
      </w:r>
      <w:r w:rsidR="008A736A" w:rsidRPr="008A736A">
        <w:rPr>
          <w:szCs w:val="28"/>
        </w:rPr>
        <w:t>«</w:t>
      </w:r>
      <w:r w:rsidR="00F43F3D" w:rsidRPr="008A736A">
        <w:rPr>
          <w:szCs w:val="28"/>
        </w:rPr>
        <w:t>Предоставление сведений из реестра муниципального имущества</w:t>
      </w:r>
      <w:r w:rsidR="008A736A" w:rsidRPr="008A736A">
        <w:rPr>
          <w:szCs w:val="28"/>
        </w:rPr>
        <w:t>»</w:t>
      </w:r>
      <w:r w:rsidR="00F43F3D" w:rsidRPr="008A736A">
        <w:rPr>
          <w:szCs w:val="28"/>
        </w:rPr>
        <w:t>;</w:t>
      </w:r>
    </w:p>
    <w:p w:rsidR="00F43F3D" w:rsidRPr="008A736A" w:rsidRDefault="00C85252" w:rsidP="008A736A">
      <w:pPr>
        <w:rPr>
          <w:rStyle w:val="a4"/>
          <w:rFonts w:cs="Arial"/>
          <w:color w:val="auto"/>
          <w:szCs w:val="28"/>
        </w:rPr>
      </w:pPr>
      <w:r w:rsidRPr="008A736A">
        <w:rPr>
          <w:bCs/>
          <w:szCs w:val="28"/>
        </w:rPr>
        <w:t xml:space="preserve">- </w:t>
      </w:r>
      <w:hyperlink r:id="rId21" w:tooltip="постановление от 24.10.2018 0:00:00 №909 Администрация Березовского района&#10;&#10;О внесении изменений в приложение к постановлению администрации Березовского района от 27.12.2017 № 1149 " w:history="1">
        <w:r w:rsidR="00F43F3D" w:rsidRPr="00E76275">
          <w:rPr>
            <w:rStyle w:val="a4"/>
            <w:szCs w:val="28"/>
          </w:rPr>
          <w:t>24.10.2018 № 909</w:t>
        </w:r>
      </w:hyperlink>
      <w:r w:rsidR="00F43F3D" w:rsidRPr="008A736A">
        <w:rPr>
          <w:rStyle w:val="a4"/>
          <w:rFonts w:cs="Arial"/>
          <w:color w:val="auto"/>
          <w:szCs w:val="28"/>
        </w:rPr>
        <w:t xml:space="preserve"> </w:t>
      </w:r>
      <w:r w:rsidR="008A736A" w:rsidRPr="008A736A">
        <w:rPr>
          <w:rStyle w:val="a4"/>
          <w:rFonts w:cs="Arial"/>
          <w:color w:val="auto"/>
          <w:szCs w:val="28"/>
        </w:rPr>
        <w:t>«</w:t>
      </w:r>
      <w:r w:rsidR="00F43F3D" w:rsidRPr="008A736A">
        <w:rPr>
          <w:szCs w:val="28"/>
        </w:rPr>
        <w:t xml:space="preserve">О внесении изменений в постановление администрации Березовского района от </w:t>
      </w:r>
      <w:hyperlink r:id="rId22" w:history="1">
        <w:r w:rsidR="00E76275">
          <w:rPr>
            <w:rStyle w:val="a4"/>
            <w:szCs w:val="28"/>
          </w:rPr>
          <w:t xml:space="preserve">27.12.2017 № 1149 </w:t>
        </w:r>
      </w:hyperlink>
      <w:r w:rsidR="008A736A" w:rsidRPr="008A736A">
        <w:rPr>
          <w:szCs w:val="28"/>
        </w:rPr>
        <w:t>«</w:t>
      </w:r>
      <w:r w:rsidR="00F43F3D" w:rsidRPr="008A736A">
        <w:rPr>
          <w:szCs w:val="28"/>
        </w:rPr>
        <w:t xml:space="preserve">Об утверждении административного регламента предоставления муниципальной услуги </w:t>
      </w:r>
      <w:r w:rsidR="008A736A" w:rsidRPr="008A736A">
        <w:rPr>
          <w:szCs w:val="28"/>
        </w:rPr>
        <w:t>«</w:t>
      </w:r>
      <w:r w:rsidR="00F43F3D" w:rsidRPr="008A736A">
        <w:rPr>
          <w:szCs w:val="28"/>
        </w:rPr>
        <w:t>Предоставление сведений из реестра муниципального имущества</w:t>
      </w:r>
      <w:r w:rsidR="008A736A" w:rsidRPr="008A736A">
        <w:rPr>
          <w:szCs w:val="28"/>
        </w:rPr>
        <w:t>»</w:t>
      </w:r>
      <w:r w:rsidR="00F43F3D" w:rsidRPr="008A736A">
        <w:rPr>
          <w:szCs w:val="28"/>
        </w:rPr>
        <w:t>;</w:t>
      </w:r>
    </w:p>
    <w:p w:rsidR="00F43F3D" w:rsidRPr="008A736A" w:rsidRDefault="00C85252" w:rsidP="008A736A">
      <w:pPr>
        <w:rPr>
          <w:szCs w:val="28"/>
        </w:rPr>
      </w:pPr>
      <w:r w:rsidRPr="008A736A">
        <w:rPr>
          <w:bCs/>
          <w:szCs w:val="28"/>
        </w:rPr>
        <w:t xml:space="preserve">- </w:t>
      </w:r>
      <w:hyperlink r:id="rId23" w:tooltip="постановление от 29.04.2019 0:00:00 №495 Администрация Березовского района&#10;&#10;О внесении изменений в постановление администрации Березовского района от 27.12.2017 № 1149 " w:history="1">
        <w:r w:rsidR="00F43F3D" w:rsidRPr="00E76275">
          <w:rPr>
            <w:rStyle w:val="a4"/>
            <w:szCs w:val="28"/>
          </w:rPr>
          <w:t>29.04.2019 № 495</w:t>
        </w:r>
      </w:hyperlink>
      <w:r w:rsidR="00F43F3D" w:rsidRPr="008A736A">
        <w:rPr>
          <w:szCs w:val="28"/>
        </w:rPr>
        <w:t xml:space="preserve"> </w:t>
      </w:r>
      <w:r w:rsidR="008A736A" w:rsidRPr="008A736A">
        <w:rPr>
          <w:rStyle w:val="a4"/>
          <w:rFonts w:cs="Arial"/>
          <w:color w:val="auto"/>
          <w:szCs w:val="28"/>
        </w:rPr>
        <w:t>«</w:t>
      </w:r>
      <w:r w:rsidR="00F43F3D" w:rsidRPr="008A736A">
        <w:rPr>
          <w:szCs w:val="28"/>
        </w:rPr>
        <w:t xml:space="preserve">О внесении изменений в постановление администрации Березовского района от </w:t>
      </w:r>
      <w:hyperlink r:id="rId24" w:history="1">
        <w:r w:rsidR="00E76275">
          <w:rPr>
            <w:rStyle w:val="a4"/>
            <w:szCs w:val="28"/>
          </w:rPr>
          <w:t xml:space="preserve">27.12.2017 № 1149 </w:t>
        </w:r>
      </w:hyperlink>
      <w:r w:rsidR="008A736A" w:rsidRPr="008A736A">
        <w:rPr>
          <w:szCs w:val="28"/>
        </w:rPr>
        <w:t>«</w:t>
      </w:r>
      <w:r w:rsidR="00F43F3D" w:rsidRPr="008A736A">
        <w:rPr>
          <w:szCs w:val="28"/>
        </w:rPr>
        <w:t xml:space="preserve">Об утверждении административного регламента предоставления муниципальной услуги </w:t>
      </w:r>
      <w:r w:rsidR="008A736A" w:rsidRPr="008A736A">
        <w:rPr>
          <w:szCs w:val="28"/>
        </w:rPr>
        <w:t>«</w:t>
      </w:r>
      <w:r w:rsidR="00F43F3D" w:rsidRPr="008A736A">
        <w:rPr>
          <w:szCs w:val="28"/>
        </w:rPr>
        <w:t>Предоставление сведений из реестра муниципального имущества</w:t>
      </w:r>
      <w:r w:rsidR="008A736A" w:rsidRPr="008A736A">
        <w:rPr>
          <w:szCs w:val="28"/>
        </w:rPr>
        <w:t>»</w:t>
      </w:r>
      <w:r w:rsidR="00F43F3D" w:rsidRPr="008A736A">
        <w:rPr>
          <w:szCs w:val="28"/>
        </w:rPr>
        <w:t>;</w:t>
      </w:r>
    </w:p>
    <w:p w:rsidR="00F43F3D" w:rsidRPr="008A736A" w:rsidRDefault="00C85252" w:rsidP="008A736A">
      <w:pPr>
        <w:rPr>
          <w:szCs w:val="28"/>
        </w:rPr>
      </w:pPr>
      <w:r w:rsidRPr="008A736A">
        <w:rPr>
          <w:bCs/>
          <w:szCs w:val="28"/>
        </w:rPr>
        <w:t xml:space="preserve">- </w:t>
      </w:r>
      <w:hyperlink r:id="rId25" w:tooltip="постановление от 10.02.2021 0:00:00 №149 Администрация Березовского района&#10;&#10;О внесении изменений в постановление администрации Березовского района от 27.12.2017 № 1149 " w:history="1">
        <w:r w:rsidR="00F43F3D" w:rsidRPr="00E76275">
          <w:rPr>
            <w:rStyle w:val="a4"/>
            <w:szCs w:val="28"/>
          </w:rPr>
          <w:t>10.02.2021 № 149</w:t>
        </w:r>
      </w:hyperlink>
      <w:r w:rsidR="00F43F3D" w:rsidRPr="008A736A">
        <w:rPr>
          <w:szCs w:val="28"/>
        </w:rPr>
        <w:t xml:space="preserve"> </w:t>
      </w:r>
      <w:r w:rsidR="008A736A" w:rsidRPr="008A736A">
        <w:rPr>
          <w:rStyle w:val="a4"/>
          <w:rFonts w:cs="Arial"/>
          <w:color w:val="auto"/>
          <w:szCs w:val="28"/>
        </w:rPr>
        <w:t>«</w:t>
      </w:r>
      <w:r w:rsidR="00F43F3D" w:rsidRPr="008A736A">
        <w:rPr>
          <w:szCs w:val="28"/>
        </w:rPr>
        <w:t xml:space="preserve">О внесении изменений в постановление администрации Березовского района от </w:t>
      </w:r>
      <w:hyperlink r:id="rId26" w:history="1">
        <w:r w:rsidR="00E76275">
          <w:rPr>
            <w:rStyle w:val="a4"/>
            <w:szCs w:val="28"/>
          </w:rPr>
          <w:t xml:space="preserve">27.12.2017 № 1149 </w:t>
        </w:r>
      </w:hyperlink>
      <w:r w:rsidR="008A736A" w:rsidRPr="008A736A">
        <w:rPr>
          <w:szCs w:val="28"/>
        </w:rPr>
        <w:t>«</w:t>
      </w:r>
      <w:r w:rsidR="00F43F3D" w:rsidRPr="008A736A">
        <w:rPr>
          <w:szCs w:val="28"/>
        </w:rPr>
        <w:t xml:space="preserve">Об утверждении административного регламента предоставления муниципальной услуги </w:t>
      </w:r>
      <w:r w:rsidR="008A736A" w:rsidRPr="008A736A">
        <w:rPr>
          <w:szCs w:val="28"/>
        </w:rPr>
        <w:t>«</w:t>
      </w:r>
      <w:r w:rsidR="00F43F3D" w:rsidRPr="008A736A">
        <w:rPr>
          <w:szCs w:val="28"/>
        </w:rPr>
        <w:t>Предоставление сведений из реестра муниципального имущества</w:t>
      </w:r>
      <w:r w:rsidR="008A736A" w:rsidRPr="008A736A">
        <w:rPr>
          <w:szCs w:val="28"/>
        </w:rPr>
        <w:t>»</w:t>
      </w:r>
      <w:r w:rsidR="00F43F3D" w:rsidRPr="008A736A">
        <w:rPr>
          <w:szCs w:val="28"/>
        </w:rPr>
        <w:t>;</w:t>
      </w:r>
    </w:p>
    <w:p w:rsidR="00F43F3D" w:rsidRPr="008A736A" w:rsidRDefault="00C85252" w:rsidP="008A736A">
      <w:pPr>
        <w:rPr>
          <w:szCs w:val="28"/>
        </w:rPr>
      </w:pPr>
      <w:r w:rsidRPr="008A736A">
        <w:rPr>
          <w:bCs/>
          <w:szCs w:val="28"/>
        </w:rPr>
        <w:t xml:space="preserve">- </w:t>
      </w:r>
      <w:hyperlink r:id="rId27" w:tooltip="постановление от 05.07.2021 0:00:00 №749 Администрация Березовского района&#10;&#10;О внесении изменения в постановление администрации Березовского района от 27.12.2017 № 1149 " w:history="1">
        <w:r w:rsidR="00F43F3D" w:rsidRPr="00E76275">
          <w:rPr>
            <w:rStyle w:val="a4"/>
            <w:szCs w:val="28"/>
          </w:rPr>
          <w:t>05.07.2021 № 749</w:t>
        </w:r>
      </w:hyperlink>
      <w:r w:rsidR="00F43F3D" w:rsidRPr="008A736A">
        <w:rPr>
          <w:szCs w:val="28"/>
        </w:rPr>
        <w:t xml:space="preserve"> </w:t>
      </w:r>
      <w:r w:rsidR="008A736A" w:rsidRPr="008A736A">
        <w:rPr>
          <w:rStyle w:val="a4"/>
          <w:rFonts w:cs="Arial"/>
          <w:color w:val="auto"/>
          <w:szCs w:val="28"/>
        </w:rPr>
        <w:t>«</w:t>
      </w:r>
      <w:r w:rsidR="00F43F3D" w:rsidRPr="008A736A">
        <w:rPr>
          <w:szCs w:val="28"/>
        </w:rPr>
        <w:t xml:space="preserve">О внесении изменений в постановление администрации Березовского района от </w:t>
      </w:r>
      <w:hyperlink r:id="rId28" w:history="1">
        <w:r w:rsidR="00E76275">
          <w:rPr>
            <w:rStyle w:val="a4"/>
            <w:szCs w:val="28"/>
          </w:rPr>
          <w:t xml:space="preserve">27.12.2017 № 1149 </w:t>
        </w:r>
      </w:hyperlink>
      <w:r w:rsidR="008A736A" w:rsidRPr="008A736A">
        <w:rPr>
          <w:szCs w:val="28"/>
        </w:rPr>
        <w:t>«</w:t>
      </w:r>
      <w:r w:rsidR="00F43F3D" w:rsidRPr="008A736A">
        <w:rPr>
          <w:szCs w:val="28"/>
        </w:rPr>
        <w:t xml:space="preserve">Об утверждении административного регламента предоставления муниципальной услуги </w:t>
      </w:r>
      <w:r w:rsidR="008A736A" w:rsidRPr="008A736A">
        <w:rPr>
          <w:szCs w:val="28"/>
        </w:rPr>
        <w:t>«</w:t>
      </w:r>
      <w:r w:rsidR="00F43F3D" w:rsidRPr="008A736A">
        <w:rPr>
          <w:szCs w:val="28"/>
        </w:rPr>
        <w:t>Предоставление сведений из реестра муниципального имущества</w:t>
      </w:r>
      <w:r w:rsidR="008A736A" w:rsidRPr="008A736A">
        <w:rPr>
          <w:szCs w:val="28"/>
        </w:rPr>
        <w:t>»</w:t>
      </w:r>
      <w:r w:rsidR="00F43F3D" w:rsidRPr="008A736A">
        <w:rPr>
          <w:szCs w:val="28"/>
        </w:rPr>
        <w:t>;</w:t>
      </w:r>
    </w:p>
    <w:p w:rsidR="008A736A" w:rsidRPr="008A736A" w:rsidRDefault="00C85252" w:rsidP="008A736A">
      <w:pPr>
        <w:rPr>
          <w:bCs/>
          <w:szCs w:val="28"/>
        </w:rPr>
      </w:pPr>
      <w:r w:rsidRPr="008A736A">
        <w:rPr>
          <w:bCs/>
          <w:szCs w:val="28"/>
        </w:rPr>
        <w:t xml:space="preserve">- </w:t>
      </w:r>
      <w:hyperlink r:id="rId29" w:tooltip="постановление от 19.01.2022 0:00:00 №80 Администрация Березовского района&#10;&#10;О внесении изменений в постановление администрации Березовского района от 27.12.2017 № 1149 " w:history="1">
        <w:r w:rsidR="00F43F3D" w:rsidRPr="00E76275">
          <w:rPr>
            <w:rStyle w:val="a4"/>
            <w:szCs w:val="28"/>
          </w:rPr>
          <w:t>19.01.2022 № 80</w:t>
        </w:r>
      </w:hyperlink>
      <w:r w:rsidR="00F43F3D" w:rsidRPr="008A736A">
        <w:rPr>
          <w:szCs w:val="28"/>
        </w:rPr>
        <w:t xml:space="preserve"> </w:t>
      </w:r>
      <w:r w:rsidR="008A736A" w:rsidRPr="008A736A">
        <w:rPr>
          <w:rStyle w:val="a4"/>
          <w:rFonts w:cs="Arial"/>
          <w:color w:val="auto"/>
          <w:szCs w:val="28"/>
        </w:rPr>
        <w:t>«</w:t>
      </w:r>
      <w:r w:rsidR="00F43F3D" w:rsidRPr="008A736A">
        <w:rPr>
          <w:szCs w:val="28"/>
        </w:rPr>
        <w:t xml:space="preserve">О внесении изменений в постановление администрации Березовского района от </w:t>
      </w:r>
      <w:hyperlink r:id="rId30" w:history="1">
        <w:r w:rsidR="00E76275">
          <w:rPr>
            <w:rStyle w:val="a4"/>
            <w:szCs w:val="28"/>
          </w:rPr>
          <w:t xml:space="preserve">27.12.2017 № 1149 </w:t>
        </w:r>
      </w:hyperlink>
      <w:r w:rsidR="008A736A" w:rsidRPr="008A736A">
        <w:rPr>
          <w:szCs w:val="28"/>
        </w:rPr>
        <w:t>«</w:t>
      </w:r>
      <w:r w:rsidR="00F43F3D" w:rsidRPr="008A736A">
        <w:rPr>
          <w:szCs w:val="28"/>
        </w:rPr>
        <w:t xml:space="preserve">Об утверждении административного регламента предоставления муниципальной услуги </w:t>
      </w:r>
      <w:r w:rsidR="008A736A" w:rsidRPr="008A736A">
        <w:rPr>
          <w:szCs w:val="28"/>
        </w:rPr>
        <w:t>«</w:t>
      </w:r>
      <w:r w:rsidR="00F43F3D" w:rsidRPr="008A736A">
        <w:rPr>
          <w:szCs w:val="28"/>
        </w:rPr>
        <w:t>Предоставление сведений из реестра муниципального имущества</w:t>
      </w:r>
      <w:r w:rsidR="008A736A" w:rsidRPr="008A736A">
        <w:rPr>
          <w:szCs w:val="28"/>
        </w:rPr>
        <w:t>»</w:t>
      </w:r>
      <w:r w:rsidR="00F43F3D" w:rsidRPr="008A736A">
        <w:rPr>
          <w:szCs w:val="28"/>
        </w:rPr>
        <w:t>.</w:t>
      </w:r>
    </w:p>
    <w:p w:rsidR="008A736A" w:rsidRPr="008A736A" w:rsidRDefault="003C3FA2" w:rsidP="008A736A">
      <w:pPr>
        <w:rPr>
          <w:rFonts w:eastAsia="Calibri"/>
          <w:lang w:eastAsia="en-US"/>
        </w:rPr>
      </w:pPr>
      <w:r w:rsidRPr="008A736A">
        <w:rPr>
          <w:rFonts w:eastAsia="Calibri"/>
          <w:lang w:eastAsia="en-US"/>
        </w:rPr>
        <w:t>3</w:t>
      </w:r>
      <w:r w:rsidR="00295F37" w:rsidRPr="008A736A">
        <w:rPr>
          <w:rFonts w:eastAsia="Calibri"/>
          <w:lang w:eastAsia="en-US"/>
        </w:rPr>
        <w:t xml:space="preserve">. Опубликовать настоящее постановление в газете </w:t>
      </w:r>
      <w:r w:rsidR="008A736A" w:rsidRPr="008A736A">
        <w:rPr>
          <w:rFonts w:eastAsia="Calibri"/>
          <w:lang w:eastAsia="en-US"/>
        </w:rPr>
        <w:t>«</w:t>
      </w:r>
      <w:r w:rsidR="00295F37" w:rsidRPr="008A736A">
        <w:rPr>
          <w:rFonts w:eastAsia="Calibri"/>
          <w:lang w:eastAsia="en-US"/>
        </w:rPr>
        <w:t>Жизнь Югры</w:t>
      </w:r>
      <w:r w:rsidR="008A736A" w:rsidRPr="008A736A">
        <w:rPr>
          <w:rFonts w:eastAsia="Calibri"/>
          <w:lang w:eastAsia="en-US"/>
        </w:rPr>
        <w:t>»</w:t>
      </w:r>
      <w:r w:rsidR="00295F37" w:rsidRPr="008A736A">
        <w:rPr>
          <w:rFonts w:eastAsia="Calibri"/>
          <w:lang w:eastAsia="en-US"/>
        </w:rPr>
        <w:t xml:space="preserve"> и разместить на официальном веб-сайте органов местного самоуправления Березовского района. </w:t>
      </w:r>
    </w:p>
    <w:p w:rsidR="008A736A" w:rsidRPr="008A736A" w:rsidRDefault="003C3FA2" w:rsidP="008A736A">
      <w:pPr>
        <w:rPr>
          <w:rFonts w:eastAsia="Calibri"/>
          <w:lang w:eastAsia="en-US"/>
        </w:rPr>
      </w:pPr>
      <w:r w:rsidRPr="008A736A">
        <w:rPr>
          <w:rFonts w:eastAsia="Calibri"/>
          <w:lang w:eastAsia="en-US"/>
        </w:rPr>
        <w:t>4</w:t>
      </w:r>
      <w:r w:rsidR="00295F37" w:rsidRPr="008A736A">
        <w:rPr>
          <w:rFonts w:eastAsia="Calibri"/>
          <w:lang w:eastAsia="en-US"/>
        </w:rPr>
        <w:t>. Настоящее постановление вступает в силу после его официального опубликования.</w:t>
      </w:r>
    </w:p>
    <w:p w:rsidR="008A736A" w:rsidRPr="008A736A" w:rsidRDefault="003C3FA2" w:rsidP="008A736A">
      <w:pPr>
        <w:rPr>
          <w:rFonts w:eastAsia="Calibri"/>
          <w:lang w:eastAsia="en-US"/>
        </w:rPr>
      </w:pPr>
      <w:r w:rsidRPr="008A736A">
        <w:rPr>
          <w:rFonts w:eastAsia="Calibri"/>
          <w:lang w:eastAsia="en-US"/>
        </w:rPr>
        <w:t>5</w:t>
      </w:r>
      <w:r w:rsidR="00295F37" w:rsidRPr="008A736A">
        <w:rPr>
          <w:rFonts w:eastAsia="Calibri"/>
          <w:lang w:eastAsia="en-US"/>
        </w:rPr>
        <w:t>. Контроль за исполнением настоящего постановления возложить на заместителя главы Березовского района, председателя комитета Титова С.Н.</w:t>
      </w:r>
    </w:p>
    <w:p w:rsidR="008A736A" w:rsidRDefault="008A736A" w:rsidP="008A736A">
      <w:pPr>
        <w:rPr>
          <w:rFonts w:eastAsia="Calibri"/>
          <w:lang w:eastAsia="en-US"/>
        </w:rPr>
      </w:pPr>
    </w:p>
    <w:p w:rsidR="008A736A" w:rsidRPr="008A736A" w:rsidRDefault="008A736A" w:rsidP="008A736A">
      <w:pPr>
        <w:rPr>
          <w:rFonts w:eastAsia="Calibri"/>
          <w:lang w:eastAsia="en-US"/>
        </w:rPr>
      </w:pPr>
    </w:p>
    <w:p w:rsidR="008A736A" w:rsidRPr="008A736A" w:rsidRDefault="00295F37" w:rsidP="008A736A">
      <w:pPr>
        <w:tabs>
          <w:tab w:val="center" w:pos="9072"/>
        </w:tabs>
        <w:ind w:firstLine="0"/>
      </w:pPr>
      <w:r w:rsidRPr="008A736A">
        <w:rPr>
          <w:rFonts w:eastAsia="Calibri"/>
          <w:szCs w:val="28"/>
          <w:lang w:eastAsia="en-US"/>
        </w:rPr>
        <w:t>Глава района</w:t>
      </w:r>
      <w:r w:rsidR="008A736A">
        <w:rPr>
          <w:rFonts w:eastAsia="Calibri"/>
          <w:szCs w:val="28"/>
          <w:lang w:eastAsia="en-US"/>
        </w:rPr>
        <w:tab/>
      </w:r>
      <w:r w:rsidR="008A736A" w:rsidRPr="008A736A">
        <w:rPr>
          <w:rFonts w:eastAsia="Calibri"/>
          <w:szCs w:val="28"/>
          <w:lang w:eastAsia="en-US"/>
        </w:rPr>
        <w:t xml:space="preserve"> </w:t>
      </w:r>
      <w:r w:rsidRPr="008A736A">
        <w:rPr>
          <w:rFonts w:eastAsia="Calibri"/>
          <w:szCs w:val="28"/>
          <w:lang w:eastAsia="en-US"/>
        </w:rPr>
        <w:t>П.В. Артеев</w:t>
      </w:r>
    </w:p>
    <w:p w:rsidR="008A736A" w:rsidRPr="008A736A" w:rsidRDefault="008A736A" w:rsidP="008A736A"/>
    <w:p w:rsidR="00AC79C3" w:rsidRPr="008A736A" w:rsidRDefault="00AC79C3">
      <w:pPr>
        <w:ind w:firstLine="0"/>
        <w:jc w:val="left"/>
        <w:rPr>
          <w:rFonts w:cs="Arial"/>
          <w:bCs/>
          <w:kern w:val="28"/>
          <w:szCs w:val="28"/>
        </w:rPr>
      </w:pPr>
      <w:bookmarkStart w:id="0" w:name="приложение"/>
      <w:r w:rsidRPr="008A736A">
        <w:rPr>
          <w:rFonts w:cs="Arial"/>
          <w:bCs/>
          <w:kern w:val="28"/>
          <w:szCs w:val="28"/>
        </w:rPr>
        <w:br w:type="page"/>
      </w:r>
    </w:p>
    <w:p w:rsidR="008A736A" w:rsidRDefault="008A736A" w:rsidP="000E3DEB">
      <w:pPr>
        <w:ind w:left="567" w:firstLine="0"/>
        <w:jc w:val="right"/>
        <w:rPr>
          <w:rFonts w:cs="Arial"/>
          <w:bCs/>
          <w:kern w:val="28"/>
          <w:szCs w:val="28"/>
        </w:rPr>
      </w:pPr>
    </w:p>
    <w:p w:rsidR="008A736A" w:rsidRPr="008A736A" w:rsidRDefault="008A736A" w:rsidP="000E3DEB">
      <w:pPr>
        <w:ind w:left="567" w:firstLine="0"/>
        <w:jc w:val="right"/>
        <w:rPr>
          <w:rFonts w:cs="Arial"/>
          <w:b/>
          <w:bCs/>
          <w:kern w:val="28"/>
          <w:sz w:val="30"/>
          <w:szCs w:val="30"/>
        </w:rPr>
      </w:pPr>
    </w:p>
    <w:p w:rsidR="00EE16C3" w:rsidRPr="008A736A" w:rsidRDefault="00EE16C3" w:rsidP="000E3DEB">
      <w:pPr>
        <w:ind w:left="567" w:firstLine="0"/>
        <w:jc w:val="right"/>
        <w:rPr>
          <w:rFonts w:cs="Arial"/>
          <w:b/>
          <w:bCs/>
          <w:kern w:val="28"/>
          <w:sz w:val="30"/>
          <w:szCs w:val="30"/>
        </w:rPr>
      </w:pPr>
      <w:r w:rsidRPr="008A736A">
        <w:rPr>
          <w:rFonts w:cs="Arial"/>
          <w:b/>
          <w:bCs/>
          <w:kern w:val="28"/>
          <w:sz w:val="30"/>
          <w:szCs w:val="30"/>
        </w:rPr>
        <w:t>Приложение</w:t>
      </w:r>
    </w:p>
    <w:bookmarkEnd w:id="0"/>
    <w:p w:rsidR="008A736A" w:rsidRPr="008A736A" w:rsidRDefault="00EE16C3" w:rsidP="00A829FE">
      <w:pPr>
        <w:ind w:left="567" w:firstLine="0"/>
        <w:jc w:val="right"/>
        <w:rPr>
          <w:rFonts w:cs="Arial"/>
          <w:b/>
          <w:bCs/>
          <w:kern w:val="28"/>
          <w:sz w:val="30"/>
          <w:szCs w:val="30"/>
        </w:rPr>
      </w:pPr>
      <w:r w:rsidRPr="008A736A">
        <w:rPr>
          <w:rFonts w:cs="Arial"/>
          <w:b/>
          <w:bCs/>
          <w:kern w:val="28"/>
          <w:sz w:val="30"/>
          <w:szCs w:val="30"/>
        </w:rPr>
        <w:t>к постановлению</w:t>
      </w:r>
      <w:r w:rsidR="00E53945" w:rsidRPr="008A736A">
        <w:rPr>
          <w:rFonts w:cs="Arial"/>
          <w:b/>
          <w:bCs/>
          <w:kern w:val="28"/>
          <w:sz w:val="30"/>
          <w:szCs w:val="30"/>
        </w:rPr>
        <w:t xml:space="preserve"> администрации</w:t>
      </w:r>
    </w:p>
    <w:p w:rsidR="00EE16C3" w:rsidRPr="008A736A" w:rsidRDefault="00A829FE" w:rsidP="00A829FE">
      <w:pPr>
        <w:ind w:left="567" w:firstLine="0"/>
        <w:jc w:val="right"/>
        <w:rPr>
          <w:rFonts w:cs="Arial"/>
          <w:b/>
          <w:bCs/>
          <w:kern w:val="28"/>
          <w:sz w:val="30"/>
          <w:szCs w:val="30"/>
        </w:rPr>
      </w:pPr>
      <w:r w:rsidRPr="008A736A">
        <w:rPr>
          <w:rFonts w:cs="Arial"/>
          <w:b/>
          <w:bCs/>
          <w:kern w:val="28"/>
          <w:sz w:val="30"/>
          <w:szCs w:val="30"/>
        </w:rPr>
        <w:t xml:space="preserve"> </w:t>
      </w:r>
      <w:r w:rsidR="00E53945" w:rsidRPr="008A736A">
        <w:rPr>
          <w:rFonts w:cs="Arial"/>
          <w:b/>
          <w:bCs/>
          <w:kern w:val="28"/>
          <w:sz w:val="30"/>
          <w:szCs w:val="30"/>
        </w:rPr>
        <w:t>Березовского района</w:t>
      </w:r>
    </w:p>
    <w:p w:rsidR="008A736A" w:rsidRPr="008A736A" w:rsidRDefault="009C15E3" w:rsidP="000E3DEB">
      <w:pPr>
        <w:ind w:left="567" w:firstLine="0"/>
        <w:jc w:val="right"/>
        <w:rPr>
          <w:rFonts w:cs="Arial"/>
          <w:b/>
          <w:bCs/>
          <w:kern w:val="28"/>
          <w:sz w:val="30"/>
          <w:szCs w:val="30"/>
        </w:rPr>
      </w:pPr>
      <w:r w:rsidRPr="008A736A">
        <w:rPr>
          <w:rFonts w:cs="Arial"/>
          <w:b/>
          <w:bCs/>
          <w:kern w:val="28"/>
          <w:sz w:val="30"/>
          <w:szCs w:val="30"/>
        </w:rPr>
        <w:t xml:space="preserve">от </w:t>
      </w:r>
      <w:r w:rsidR="00F667C4" w:rsidRPr="008A736A">
        <w:rPr>
          <w:rFonts w:cs="Arial"/>
          <w:b/>
          <w:bCs/>
          <w:kern w:val="28"/>
          <w:sz w:val="30"/>
          <w:szCs w:val="30"/>
        </w:rPr>
        <w:t>20.12.2022 № 1706</w:t>
      </w:r>
    </w:p>
    <w:p w:rsidR="008A736A" w:rsidRPr="008A736A" w:rsidRDefault="008A736A" w:rsidP="000E3DEB">
      <w:pPr>
        <w:ind w:left="567" w:firstLine="0"/>
        <w:jc w:val="right"/>
        <w:rPr>
          <w:rFonts w:cs="Arial"/>
          <w:b/>
          <w:bCs/>
          <w:kern w:val="28"/>
          <w:sz w:val="30"/>
          <w:szCs w:val="30"/>
        </w:rPr>
      </w:pPr>
    </w:p>
    <w:p w:rsidR="008A736A" w:rsidRPr="008A736A" w:rsidRDefault="008A736A" w:rsidP="000E3DEB">
      <w:pPr>
        <w:ind w:left="567" w:firstLine="0"/>
        <w:jc w:val="right"/>
        <w:rPr>
          <w:rFonts w:cs="Arial"/>
          <w:b/>
          <w:bCs/>
          <w:kern w:val="28"/>
          <w:sz w:val="30"/>
          <w:szCs w:val="30"/>
        </w:rPr>
      </w:pPr>
    </w:p>
    <w:p w:rsidR="008A736A" w:rsidRPr="008A736A" w:rsidRDefault="008A736A" w:rsidP="000E3DEB">
      <w:pPr>
        <w:ind w:left="567" w:firstLine="0"/>
        <w:jc w:val="right"/>
        <w:rPr>
          <w:rFonts w:cs="Arial"/>
          <w:bCs/>
          <w:kern w:val="28"/>
          <w:szCs w:val="28"/>
        </w:rPr>
      </w:pPr>
    </w:p>
    <w:p w:rsidR="00F43F3D" w:rsidRPr="008A736A" w:rsidRDefault="00F43F3D" w:rsidP="00F43F3D">
      <w:pPr>
        <w:ind w:left="567" w:firstLine="0"/>
        <w:jc w:val="center"/>
        <w:rPr>
          <w:rFonts w:cs="Arial"/>
          <w:b/>
          <w:bCs/>
          <w:iCs/>
          <w:sz w:val="30"/>
          <w:szCs w:val="30"/>
        </w:rPr>
      </w:pPr>
      <w:r w:rsidRPr="008A736A">
        <w:rPr>
          <w:rFonts w:cs="Arial"/>
          <w:b/>
          <w:bCs/>
          <w:iCs/>
          <w:sz w:val="30"/>
          <w:szCs w:val="30"/>
        </w:rPr>
        <w:t>АДМИНИСТРАТИВНЫЙ РЕГЛАМЕНТ</w:t>
      </w:r>
    </w:p>
    <w:p w:rsidR="00F43F3D" w:rsidRPr="008A736A" w:rsidRDefault="00F43F3D" w:rsidP="00F43F3D">
      <w:pPr>
        <w:ind w:left="567" w:firstLine="0"/>
        <w:jc w:val="center"/>
        <w:rPr>
          <w:rFonts w:cs="Arial"/>
          <w:b/>
          <w:bCs/>
          <w:sz w:val="30"/>
          <w:szCs w:val="30"/>
        </w:rPr>
      </w:pPr>
      <w:r w:rsidRPr="008A736A">
        <w:rPr>
          <w:rFonts w:cs="Arial"/>
          <w:b/>
          <w:bCs/>
          <w:sz w:val="30"/>
          <w:szCs w:val="30"/>
        </w:rPr>
        <w:t xml:space="preserve">ПРЕДОСТАВЛЕНИЯ МУНИЦИПАЛЬНОЙ УСЛУГИ </w:t>
      </w:r>
    </w:p>
    <w:p w:rsidR="00F43F3D" w:rsidRPr="008A736A" w:rsidRDefault="008A736A" w:rsidP="00F43F3D">
      <w:pPr>
        <w:jc w:val="center"/>
        <w:rPr>
          <w:rFonts w:cs="Arial"/>
          <w:b/>
          <w:bCs/>
          <w:iCs/>
          <w:sz w:val="30"/>
          <w:szCs w:val="30"/>
        </w:rPr>
      </w:pPr>
      <w:r w:rsidRPr="008A736A">
        <w:rPr>
          <w:rFonts w:cs="Arial"/>
          <w:b/>
          <w:bCs/>
          <w:iCs/>
          <w:sz w:val="30"/>
          <w:szCs w:val="30"/>
        </w:rPr>
        <w:t>«</w:t>
      </w:r>
      <w:r w:rsidR="00F43F3D" w:rsidRPr="008A736A">
        <w:rPr>
          <w:rFonts w:cs="Arial"/>
          <w:b/>
          <w:bCs/>
          <w:iCs/>
          <w:sz w:val="30"/>
          <w:szCs w:val="30"/>
        </w:rPr>
        <w:t>ПРЕДОСТАВЛЕНИЕ ИНФОРМАЦИИ ОБ ОБЪЕКТАХ</w:t>
      </w:r>
      <w:r w:rsidR="007960A8" w:rsidRPr="008A736A">
        <w:rPr>
          <w:rFonts w:cs="Arial"/>
          <w:b/>
          <w:bCs/>
          <w:iCs/>
          <w:sz w:val="30"/>
          <w:szCs w:val="30"/>
        </w:rPr>
        <w:t xml:space="preserve"> УЧЕТА, СОДЕРЖАЩЕЙСЯ В РЕЕСТРЕ МУНИЦИПАЛЬНОГО ИМУЩЕСТВА</w:t>
      </w:r>
      <w:r w:rsidRPr="008A736A">
        <w:rPr>
          <w:rFonts w:cs="Arial"/>
          <w:b/>
          <w:bCs/>
          <w:iCs/>
          <w:sz w:val="30"/>
          <w:szCs w:val="30"/>
        </w:rPr>
        <w:t>»</w:t>
      </w:r>
    </w:p>
    <w:p w:rsidR="00F43F3D" w:rsidRPr="008A736A" w:rsidRDefault="00F43F3D" w:rsidP="00F43F3D">
      <w:pPr>
        <w:ind w:left="567" w:firstLine="0"/>
        <w:rPr>
          <w:rFonts w:cs="Arial"/>
        </w:rPr>
      </w:pPr>
    </w:p>
    <w:p w:rsidR="00F43F3D" w:rsidRDefault="008A736A" w:rsidP="008A736A">
      <w:pPr>
        <w:jc w:val="center"/>
        <w:rPr>
          <w:b/>
          <w:sz w:val="30"/>
          <w:szCs w:val="30"/>
        </w:rPr>
      </w:pPr>
      <w:r w:rsidRPr="008A736A">
        <w:rPr>
          <w:b/>
          <w:sz w:val="30"/>
          <w:szCs w:val="30"/>
        </w:rPr>
        <w:t>1. Общие положения</w:t>
      </w:r>
    </w:p>
    <w:p w:rsidR="008A736A" w:rsidRPr="008A736A" w:rsidRDefault="008A736A" w:rsidP="008A736A">
      <w:pPr>
        <w:jc w:val="center"/>
        <w:rPr>
          <w:b/>
          <w:sz w:val="30"/>
          <w:szCs w:val="30"/>
        </w:rPr>
      </w:pPr>
    </w:p>
    <w:p w:rsidR="00F43F3D" w:rsidRPr="008A736A" w:rsidRDefault="00F43F3D" w:rsidP="008A736A">
      <w:pPr>
        <w:rPr>
          <w:rFonts w:eastAsia="Calibri"/>
          <w:lang w:eastAsia="en-US"/>
        </w:rPr>
      </w:pPr>
      <w:r w:rsidRPr="008A736A">
        <w:t xml:space="preserve">1.1. </w:t>
      </w:r>
      <w:r w:rsidRPr="008A736A">
        <w:rPr>
          <w:rFonts w:eastAsia="Calibri"/>
          <w:lang w:eastAsia="en-US"/>
        </w:rPr>
        <w:t>Предмет регулирования административного регламента</w:t>
      </w:r>
    </w:p>
    <w:p w:rsidR="00F43F3D" w:rsidRPr="008A736A" w:rsidRDefault="00787739" w:rsidP="008A736A">
      <w:pPr>
        <w:rPr>
          <w:rFonts w:eastAsia="Calibri"/>
          <w:lang w:eastAsia="en-US"/>
        </w:rPr>
      </w:pPr>
      <w:r w:rsidRPr="008A736A">
        <w:rPr>
          <w:rFonts w:eastAsia="Calibri"/>
          <w:lang w:eastAsia="en-US"/>
        </w:rPr>
        <w:t xml:space="preserve">1.1.1. </w:t>
      </w:r>
      <w:r w:rsidR="00F43F3D" w:rsidRPr="008A736A">
        <w:rPr>
          <w:rFonts w:eastAsia="Calibri"/>
          <w:lang w:eastAsia="en-US"/>
        </w:rPr>
        <w:t xml:space="preserve">Административный регламент предоставления муниципальной услуги </w:t>
      </w:r>
      <w:r w:rsidR="008A736A" w:rsidRPr="008A736A">
        <w:rPr>
          <w:rFonts w:eastAsia="Calibri"/>
          <w:lang w:eastAsia="en-US"/>
        </w:rPr>
        <w:t>«</w:t>
      </w:r>
      <w:r w:rsidR="000E7176" w:rsidRPr="008A736A">
        <w:t>Предоставление информации об объектах учета, содержащейся в реестре муниципального имущества</w:t>
      </w:r>
      <w:r w:rsidR="008A736A" w:rsidRPr="008A736A">
        <w:rPr>
          <w:rFonts w:eastAsia="Calibri"/>
          <w:lang w:eastAsia="en-US"/>
        </w:rPr>
        <w:t>»</w:t>
      </w:r>
      <w:r w:rsidR="00F43F3D" w:rsidRPr="008A736A">
        <w:rPr>
          <w:rFonts w:eastAsia="Calibri"/>
          <w:lang w:eastAsia="en-US"/>
        </w:rPr>
        <w:t xml:space="preserve"> (далее</w:t>
      </w:r>
      <w:r w:rsidR="008A736A" w:rsidRPr="008A736A">
        <w:rPr>
          <w:rFonts w:eastAsia="Calibri"/>
          <w:lang w:eastAsia="en-US"/>
        </w:rPr>
        <w:t>-</w:t>
      </w:r>
      <w:r w:rsidR="00F43F3D" w:rsidRPr="008A736A">
        <w:rPr>
          <w:rFonts w:eastAsia="Calibri"/>
          <w:lang w:eastAsia="en-US"/>
        </w:rPr>
        <w:t>административный регламент, муниципальная услуга) устанавливает сроки и последовательность административных процедур и административных действий комитета по земельным ресурсам и управлению муниципальным имуществом администрации Березовского района (далее</w:t>
      </w:r>
      <w:r w:rsidR="008A736A" w:rsidRPr="008A736A">
        <w:rPr>
          <w:rFonts w:eastAsia="Calibri"/>
          <w:lang w:eastAsia="en-US"/>
        </w:rPr>
        <w:t>-</w:t>
      </w:r>
      <w:r w:rsidR="00F43F3D" w:rsidRPr="008A736A">
        <w:rPr>
          <w:rFonts w:eastAsia="Calibri"/>
          <w:lang w:eastAsia="en-US"/>
        </w:rPr>
        <w:t>Комитет), его структурного подразделения отдела реестра муниципальной собственности комитета по земельным ресурсам и управления муниципальным имуществом администрации Березовского района (далее</w:t>
      </w:r>
      <w:r w:rsidR="008A736A" w:rsidRPr="008A736A">
        <w:rPr>
          <w:rFonts w:eastAsia="Calibri"/>
          <w:lang w:eastAsia="en-US"/>
        </w:rPr>
        <w:t>-</w:t>
      </w:r>
      <w:r w:rsidR="00F43F3D" w:rsidRPr="008A736A">
        <w:rPr>
          <w:rFonts w:eastAsia="Calibri"/>
          <w:lang w:eastAsia="en-US"/>
        </w:rPr>
        <w:t>Отдел) и автономного учреждения Ханты-Мансийского автономного округа</w:t>
      </w:r>
      <w:r w:rsidR="008A736A" w:rsidRPr="008A736A">
        <w:rPr>
          <w:rFonts w:eastAsia="Calibri"/>
          <w:lang w:eastAsia="en-US"/>
        </w:rPr>
        <w:t>-</w:t>
      </w:r>
      <w:r w:rsidR="00F43F3D" w:rsidRPr="008A736A">
        <w:rPr>
          <w:rFonts w:eastAsia="Calibri"/>
          <w:lang w:eastAsia="en-US"/>
        </w:rPr>
        <w:t xml:space="preserve">Югры </w:t>
      </w:r>
      <w:r w:rsidR="008A736A" w:rsidRPr="008A736A">
        <w:rPr>
          <w:rFonts w:eastAsia="Calibri"/>
          <w:lang w:eastAsia="en-US"/>
        </w:rPr>
        <w:t>«</w:t>
      </w:r>
      <w:r w:rsidR="00F43F3D" w:rsidRPr="008A736A">
        <w:rPr>
          <w:rFonts w:eastAsia="Calibri"/>
          <w:lang w:eastAsia="en-US"/>
        </w:rPr>
        <w:t>Многофункциональный центр предоставления государственных и муниципальных услуг Югры</w:t>
      </w:r>
      <w:r w:rsidR="008A736A" w:rsidRPr="008A736A">
        <w:rPr>
          <w:rFonts w:eastAsia="Calibri"/>
          <w:lang w:eastAsia="en-US"/>
        </w:rPr>
        <w:t>»</w:t>
      </w:r>
      <w:r w:rsidR="00F43F3D" w:rsidRPr="008A736A">
        <w:rPr>
          <w:rFonts w:eastAsia="Calibri"/>
          <w:lang w:eastAsia="en-US"/>
        </w:rPr>
        <w:t xml:space="preserve"> (далее</w:t>
      </w:r>
      <w:r w:rsidR="008A736A" w:rsidRPr="008A736A">
        <w:rPr>
          <w:rFonts w:eastAsia="Calibri"/>
          <w:lang w:eastAsia="en-US"/>
        </w:rPr>
        <w:t>-</w:t>
      </w:r>
      <w:r w:rsidR="00F43F3D" w:rsidRPr="008A736A">
        <w:rPr>
          <w:rFonts w:eastAsia="Calibri"/>
          <w:lang w:eastAsia="en-US"/>
        </w:rPr>
        <w:t>МФЦ), а также порядок их взаимодействия с заявителями при предоставлении муниципальной услуги.</w:t>
      </w:r>
    </w:p>
    <w:p w:rsidR="00787739" w:rsidRPr="008A736A" w:rsidRDefault="00787739" w:rsidP="008A736A">
      <w:r w:rsidRPr="008A736A">
        <w:rPr>
          <w:rFonts w:eastAsia="Calibri"/>
          <w:lang w:eastAsia="en-US"/>
        </w:rPr>
        <w:t xml:space="preserve">1.1.2. </w:t>
      </w:r>
      <w:r w:rsidRPr="008A736A">
        <w:t>В рамках муниципальной услуги может быть предоставлена информация в отношении:</w:t>
      </w:r>
    </w:p>
    <w:p w:rsidR="00787739" w:rsidRPr="008A736A" w:rsidRDefault="00787739" w:rsidP="008A736A">
      <w:pPr>
        <w:rPr>
          <w:rFonts w:cs="Arial"/>
          <w:szCs w:val="28"/>
        </w:rPr>
      </w:pPr>
      <w:r w:rsidRPr="008A736A">
        <w:rPr>
          <w:rFonts w:cs="Arial"/>
          <w:szCs w:val="28"/>
        </w:rPr>
        <w:t>- находящегося в муниципальной собственности недвижимого имущества (здание, строение, сооружение или объект незавершенного 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787739" w:rsidRPr="008A736A" w:rsidRDefault="00787739" w:rsidP="008A736A">
      <w:pPr>
        <w:rPr>
          <w:rFonts w:cs="Arial"/>
          <w:szCs w:val="28"/>
        </w:rPr>
      </w:pPr>
      <w:r w:rsidRPr="008A736A">
        <w:rPr>
          <w:rFonts w:cs="Arial"/>
          <w:szCs w:val="28"/>
        </w:rPr>
        <w:t xml:space="preserve">- находящегося в муниципальной собственности движимого имущества, акций, долей (вкладов) в уставном (складочном) капитале хозяйственного общества или товарищества либо иное имущество, не относящееся к недвижимым и движимым вещам, стоимость которого превышает размер, установленный </w:t>
      </w:r>
      <w:r w:rsidR="00AC79C3" w:rsidRPr="008A736A">
        <w:rPr>
          <w:rFonts w:cs="Arial"/>
          <w:szCs w:val="28"/>
        </w:rPr>
        <w:t xml:space="preserve">Положением о порядке управления и распоряжения имуществом, находящимся в муниципальной собственности Березовского района, утвержденным решением Думы Березовского района </w:t>
      </w:r>
      <w:hyperlink r:id="rId31" w:tooltip="решение от 29.03.2012 0:00:00 №163 Дума Березовского района&#10;&#10;Об утверждении Положения о порядке управления и распоряжения имуществом, находящимся в муниципальной собственности Березовского района&#10;&#10;" w:history="1">
        <w:r w:rsidR="00AC79C3" w:rsidRPr="0096211C">
          <w:rPr>
            <w:rStyle w:val="a4"/>
            <w:rFonts w:cs="Arial"/>
            <w:szCs w:val="28"/>
          </w:rPr>
          <w:t>от 29.03.2012 года № 163</w:t>
        </w:r>
      </w:hyperlink>
      <w:r w:rsidR="00AC79C3" w:rsidRPr="008A736A">
        <w:rPr>
          <w:rFonts w:cs="Arial"/>
          <w:szCs w:val="28"/>
        </w:rPr>
        <w:t>, Положением о порядке управления и распоряжения имуществом, находящимся в собственности муниципального образования городское поселение Березово, утвержденным решением Совета депутатов городского поселения Березово от 16.11.2016 № 13</w:t>
      </w:r>
      <w:r w:rsidRPr="008A736A">
        <w:rPr>
          <w:rFonts w:cs="Arial"/>
          <w:szCs w:val="28"/>
        </w:rPr>
        <w:t>,</w:t>
      </w:r>
      <w:r w:rsidR="008A736A" w:rsidRPr="008A736A">
        <w:rPr>
          <w:rFonts w:cs="Arial"/>
          <w:szCs w:val="28"/>
        </w:rPr>
        <w:t xml:space="preserve"> </w:t>
      </w:r>
      <w:r w:rsidRPr="008A736A">
        <w:rPr>
          <w:rFonts w:cs="Arial"/>
          <w:szCs w:val="28"/>
        </w:rPr>
        <w:t xml:space="preserve">а также особо ценного движимого имущества, закрепленного за автономными и бюджетными муниципальными учреждениями и определенное в соответствии с Федеральным законом от 3 ноября 2006 г. </w:t>
      </w:r>
      <w:hyperlink r:id="rId32" w:tooltip="ФЕДЕРАЛЬНЫЙ ЗАКОН от 03.11.2006 № 174-ФЗ ГОСУДАРСТВЕННАЯ ДУМА ФЕДЕРАЛЬНОГО СОБРАНИЯ РФ&#10;&#10;Об автономных учреждениях" w:history="1">
        <w:r w:rsidRPr="0096211C">
          <w:rPr>
            <w:rStyle w:val="a4"/>
            <w:rFonts w:cs="Arial"/>
            <w:szCs w:val="28"/>
          </w:rPr>
          <w:t xml:space="preserve">№ 174-ФЗ </w:t>
        </w:r>
        <w:r w:rsidR="008A736A" w:rsidRPr="0096211C">
          <w:rPr>
            <w:rStyle w:val="a4"/>
            <w:rFonts w:cs="Arial"/>
            <w:szCs w:val="28"/>
          </w:rPr>
          <w:t>«</w:t>
        </w:r>
        <w:r w:rsidRPr="0096211C">
          <w:rPr>
            <w:rStyle w:val="a4"/>
            <w:rFonts w:cs="Arial"/>
            <w:szCs w:val="28"/>
          </w:rPr>
          <w:t>Об автономных учреждениях</w:t>
        </w:r>
      </w:hyperlink>
      <w:r w:rsidR="008A736A" w:rsidRPr="008A736A">
        <w:rPr>
          <w:rFonts w:cs="Arial"/>
          <w:szCs w:val="28"/>
        </w:rPr>
        <w:t>»</w:t>
      </w:r>
      <w:r w:rsidRPr="008A736A">
        <w:rPr>
          <w:rFonts w:cs="Arial"/>
          <w:szCs w:val="28"/>
        </w:rPr>
        <w:t>;</w:t>
      </w:r>
    </w:p>
    <w:p w:rsidR="00787739" w:rsidRPr="008A736A" w:rsidRDefault="00787739" w:rsidP="008A736A">
      <w:pPr>
        <w:rPr>
          <w:rFonts w:eastAsia="Calibri" w:cs="Arial"/>
          <w:szCs w:val="28"/>
          <w:lang w:eastAsia="en-US"/>
        </w:rPr>
      </w:pPr>
      <w:r w:rsidRPr="008A736A">
        <w:rPr>
          <w:rFonts w:cs="Arial"/>
          <w:szCs w:val="28"/>
        </w:rPr>
        <w:lastRenderedPageBreak/>
        <w:t>- муниципальных унитарных предприятий, муниципальных учреждений, хозяйственных обществ, товариществ, акции, доли (вклады) в уставном (складочном) капитале которых принадлежат муниципальным образованиям</w:t>
      </w:r>
      <w:r w:rsidR="00B80285" w:rsidRPr="008A736A">
        <w:rPr>
          <w:rFonts w:cs="Arial"/>
          <w:szCs w:val="28"/>
        </w:rPr>
        <w:t xml:space="preserve"> Березовский район, городское поселение </w:t>
      </w:r>
      <w:proofErr w:type="gramStart"/>
      <w:r w:rsidR="00B80285" w:rsidRPr="008A736A">
        <w:rPr>
          <w:rFonts w:cs="Arial"/>
          <w:szCs w:val="28"/>
        </w:rPr>
        <w:t>Березово</w:t>
      </w:r>
      <w:proofErr w:type="gramEnd"/>
      <w:r w:rsidRPr="008A736A">
        <w:rPr>
          <w:rFonts w:cs="Arial"/>
          <w:szCs w:val="28"/>
        </w:rPr>
        <w:t>, иных юридических лиц, учредителем (участником) которых является муниципальное образование</w:t>
      </w:r>
      <w:r w:rsidR="00B80285" w:rsidRPr="008A736A">
        <w:rPr>
          <w:rFonts w:cs="Arial"/>
          <w:szCs w:val="28"/>
        </w:rPr>
        <w:t xml:space="preserve"> Березовский район, городское поселение Березово</w:t>
      </w:r>
      <w:r w:rsidRPr="008A736A">
        <w:rPr>
          <w:rFonts w:cs="Arial"/>
          <w:szCs w:val="28"/>
        </w:rPr>
        <w:t>.</w:t>
      </w:r>
    </w:p>
    <w:p w:rsidR="00F43F3D" w:rsidRPr="008A736A" w:rsidRDefault="00F43F3D" w:rsidP="008A736A">
      <w:pPr>
        <w:rPr>
          <w:rFonts w:cs="Arial"/>
          <w:szCs w:val="28"/>
        </w:rPr>
      </w:pPr>
      <w:r w:rsidRPr="008A736A">
        <w:rPr>
          <w:rFonts w:cs="Arial"/>
          <w:szCs w:val="28"/>
        </w:rPr>
        <w:t>1.2. Круг заявителей</w:t>
      </w:r>
    </w:p>
    <w:p w:rsidR="00F43F3D" w:rsidRPr="008A736A" w:rsidRDefault="00F43F3D" w:rsidP="008A736A">
      <w:pPr>
        <w:rPr>
          <w:rFonts w:cs="Arial"/>
          <w:szCs w:val="28"/>
        </w:rPr>
      </w:pPr>
      <w:r w:rsidRPr="008A736A">
        <w:rPr>
          <w:rFonts w:cs="Arial"/>
          <w:szCs w:val="28"/>
        </w:rPr>
        <w:t>Заявителями на получение муниципальной услуги являются физические или юридические лица, обратившиеся за предоставлением муниципальной услуги (далее также</w:t>
      </w:r>
      <w:r w:rsidR="008A736A" w:rsidRPr="008A736A">
        <w:rPr>
          <w:rFonts w:cs="Arial"/>
          <w:szCs w:val="28"/>
        </w:rPr>
        <w:t>-</w:t>
      </w:r>
      <w:r w:rsidRPr="008A736A">
        <w:rPr>
          <w:rFonts w:cs="Arial"/>
          <w:szCs w:val="28"/>
        </w:rPr>
        <w:t>заявитель).</w:t>
      </w:r>
    </w:p>
    <w:p w:rsidR="00F43F3D" w:rsidRPr="008A736A" w:rsidRDefault="00F43F3D" w:rsidP="008A736A">
      <w:pPr>
        <w:rPr>
          <w:rFonts w:cs="Arial"/>
          <w:szCs w:val="28"/>
        </w:rPr>
      </w:pPr>
      <w:r w:rsidRPr="008A736A">
        <w:rPr>
          <w:rFonts w:cs="Arial"/>
          <w:szCs w:val="28"/>
        </w:rPr>
        <w:t xml:space="preserve">От имени заявителей вправе обратиться их законные представители, имеющие право в соответствии с законодательством Российской Федерации либо в силу наделения их заявителями в установленном порядке полномочиями выступить от их имени при предоставлении муниципальной услуги. </w:t>
      </w:r>
    </w:p>
    <w:p w:rsidR="00F43F3D" w:rsidRDefault="00F43F3D" w:rsidP="008A736A">
      <w:pPr>
        <w:rPr>
          <w:rFonts w:cs="Arial"/>
          <w:szCs w:val="28"/>
        </w:rPr>
      </w:pPr>
      <w:r w:rsidRPr="008A736A">
        <w:rPr>
          <w:rFonts w:cs="Arial"/>
          <w:szCs w:val="28"/>
        </w:rPr>
        <w:t xml:space="preserve">1.3. </w:t>
      </w:r>
      <w:r w:rsidR="00405968" w:rsidRPr="00405968">
        <w:rPr>
          <w:rFonts w:cs="Arial"/>
          <w:szCs w:val="28"/>
        </w:rPr>
        <w:t>Требования к порядку информирования о предоставлении муниципальной услуги</w:t>
      </w:r>
      <w:r w:rsidRPr="008A736A">
        <w:rPr>
          <w:rFonts w:cs="Arial"/>
          <w:szCs w:val="28"/>
        </w:rPr>
        <w:t>.</w:t>
      </w:r>
    </w:p>
    <w:p w:rsidR="00405968" w:rsidRPr="00405968" w:rsidRDefault="00405968" w:rsidP="00405968">
      <w:pPr>
        <w:rPr>
          <w:rFonts w:ascii="Calibri" w:eastAsia="Calibri" w:hAnsi="Calibri"/>
          <w:sz w:val="22"/>
          <w:szCs w:val="22"/>
        </w:rPr>
      </w:pPr>
      <w:r>
        <w:t xml:space="preserve">(абзац первый пункта 2.2 раздела 1 изложен в редакции постановления </w:t>
      </w:r>
      <w:r>
        <w:rPr>
          <w:rFonts w:cs="Arial"/>
          <w:szCs w:val="28"/>
        </w:rPr>
        <w:t xml:space="preserve">Администрации </w:t>
      </w:r>
      <w:hyperlink r:id="rId33"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 w:history="1">
        <w:r>
          <w:rPr>
            <w:rStyle w:val="a4"/>
            <w:rFonts w:eastAsia="Calibri"/>
          </w:rPr>
          <w:t>от 11.11.2025 № 832</w:t>
        </w:r>
      </w:hyperlink>
      <w:r>
        <w:rPr>
          <w:rFonts w:eastAsia="Calibri"/>
        </w:rPr>
        <w:t>)</w:t>
      </w:r>
    </w:p>
    <w:p w:rsidR="00F43F3D" w:rsidRPr="008A736A" w:rsidRDefault="00F43F3D" w:rsidP="008A736A">
      <w:pPr>
        <w:rPr>
          <w:rFonts w:cs="Arial"/>
          <w:szCs w:val="28"/>
        </w:rPr>
      </w:pPr>
      <w:r w:rsidRPr="008A736A">
        <w:rPr>
          <w:rFonts w:cs="Arial"/>
          <w:szCs w:val="28"/>
        </w:rPr>
        <w:t>1.3.1. Информирование по вопросам предоставления муниципальной услуги, в том числе о сроках и порядке ее предоставления осуществляется специалистами Отдела, специалистами МФЦ в следующих формах и способах (по выбору заявителя):</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в устной (при личном обращении заявителя и/или по телефону);</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письменно (при письменном обращении заявителя по почте, электронной почте, факсу);</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на информационном стенде в месте предоставления муниципальной услуги в форме информационных (текстовых) материалов;</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в форме информационных (мультимедийных) материалов посредством информационно</w:t>
      </w:r>
      <w:r w:rsidR="008A736A" w:rsidRPr="008A736A">
        <w:rPr>
          <w:rFonts w:cs="Arial"/>
          <w:szCs w:val="28"/>
        </w:rPr>
        <w:t>-</w:t>
      </w:r>
      <w:r w:rsidR="00F43F3D" w:rsidRPr="008A736A">
        <w:rPr>
          <w:rFonts w:cs="Arial"/>
          <w:szCs w:val="28"/>
        </w:rPr>
        <w:t xml:space="preserve">телекоммуникационной сети </w:t>
      </w:r>
      <w:r w:rsidR="008A736A" w:rsidRPr="008A736A">
        <w:rPr>
          <w:rFonts w:cs="Arial"/>
          <w:szCs w:val="28"/>
        </w:rPr>
        <w:t>«</w:t>
      </w:r>
      <w:r w:rsidR="00F43F3D" w:rsidRPr="008A736A">
        <w:rPr>
          <w:rFonts w:cs="Arial"/>
          <w:szCs w:val="28"/>
        </w:rPr>
        <w:t>Интернет</w:t>
      </w:r>
      <w:r w:rsidR="008A736A" w:rsidRPr="008A736A">
        <w:rPr>
          <w:rFonts w:cs="Arial"/>
          <w:szCs w:val="28"/>
        </w:rPr>
        <w:t>»</w:t>
      </w:r>
      <w:r w:rsidR="00F43F3D" w:rsidRPr="008A736A">
        <w:rPr>
          <w:rFonts w:cs="Arial"/>
          <w:szCs w:val="28"/>
        </w:rPr>
        <w:t>:</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на официальном сайте органов местного самоуправления: www.berezovo.ru (далее</w:t>
      </w:r>
      <w:r w:rsidR="008A736A" w:rsidRPr="008A736A">
        <w:rPr>
          <w:rFonts w:cs="Arial"/>
          <w:szCs w:val="28"/>
        </w:rPr>
        <w:t>-</w:t>
      </w:r>
      <w:r w:rsidR="00F43F3D" w:rsidRPr="008A736A">
        <w:rPr>
          <w:rFonts w:cs="Arial"/>
          <w:szCs w:val="28"/>
        </w:rPr>
        <w:t>официальный сайт);</w:t>
      </w:r>
    </w:p>
    <w:p w:rsidR="00F43F3D" w:rsidRDefault="001E05C8" w:rsidP="008A736A">
      <w:pPr>
        <w:rPr>
          <w:rFonts w:cs="Arial"/>
          <w:szCs w:val="28"/>
        </w:rPr>
      </w:pPr>
      <w:r w:rsidRPr="008A736A">
        <w:rPr>
          <w:rFonts w:cs="Arial"/>
          <w:szCs w:val="28"/>
        </w:rPr>
        <w:t xml:space="preserve">- </w:t>
      </w:r>
      <w:r w:rsidR="00F43F3D" w:rsidRPr="008A736A">
        <w:rPr>
          <w:rFonts w:cs="Arial"/>
          <w:szCs w:val="28"/>
        </w:rPr>
        <w:t xml:space="preserve">в федеральной государственной информационной системе </w:t>
      </w:r>
      <w:r w:rsidR="008A736A" w:rsidRPr="008A736A">
        <w:rPr>
          <w:rFonts w:cs="Arial"/>
          <w:szCs w:val="28"/>
        </w:rPr>
        <w:t>«</w:t>
      </w:r>
      <w:r w:rsidR="00F43F3D" w:rsidRPr="008A736A">
        <w:rPr>
          <w:rFonts w:cs="Arial"/>
          <w:szCs w:val="28"/>
        </w:rPr>
        <w:t>Единый портал государственных и муниципальных услуг (функций)</w:t>
      </w:r>
      <w:r w:rsidR="008A736A" w:rsidRPr="008A736A">
        <w:rPr>
          <w:rFonts w:cs="Arial"/>
          <w:szCs w:val="28"/>
        </w:rPr>
        <w:t>»</w:t>
      </w:r>
      <w:r w:rsidR="00F43F3D" w:rsidRPr="008A736A">
        <w:rPr>
          <w:rFonts w:cs="Arial"/>
          <w:szCs w:val="28"/>
        </w:rPr>
        <w:t xml:space="preserve"> www.gosuslugi.ru (далее</w:t>
      </w:r>
      <w:r w:rsidR="008A736A" w:rsidRPr="008A736A">
        <w:rPr>
          <w:rFonts w:cs="Arial"/>
          <w:szCs w:val="28"/>
        </w:rPr>
        <w:t>-</w:t>
      </w:r>
      <w:r w:rsidR="00F43F3D" w:rsidRPr="008A736A">
        <w:rPr>
          <w:rFonts w:cs="Arial"/>
          <w:szCs w:val="28"/>
        </w:rPr>
        <w:t xml:space="preserve">Единый портал); </w:t>
      </w:r>
    </w:p>
    <w:p w:rsidR="00B55908" w:rsidRPr="008A736A" w:rsidRDefault="00B55908" w:rsidP="008A736A">
      <w:pPr>
        <w:rPr>
          <w:rFonts w:cs="Arial"/>
          <w:szCs w:val="28"/>
        </w:rPr>
      </w:pPr>
      <w:r>
        <w:rPr>
          <w:rFonts w:cs="Arial"/>
          <w:szCs w:val="28"/>
        </w:rPr>
        <w:t>(</w:t>
      </w:r>
      <w:r w:rsidRPr="00B55908">
        <w:rPr>
          <w:rFonts w:cs="Arial"/>
          <w:szCs w:val="28"/>
        </w:rPr>
        <w:t>абзац вос</w:t>
      </w:r>
      <w:r>
        <w:rPr>
          <w:rFonts w:cs="Arial"/>
          <w:szCs w:val="28"/>
        </w:rPr>
        <w:t>ьмой подпункта 1.3.1 пункта 1.3</w:t>
      </w:r>
      <w:r w:rsidRPr="00B55908">
        <w:rPr>
          <w:rFonts w:cs="Arial"/>
          <w:szCs w:val="28"/>
        </w:rPr>
        <w:t xml:space="preserve"> утрати</w:t>
      </w:r>
      <w:r>
        <w:rPr>
          <w:rFonts w:cs="Arial"/>
          <w:szCs w:val="28"/>
        </w:rPr>
        <w:t xml:space="preserve">л силу постановлением Администрации </w:t>
      </w:r>
      <w:hyperlink r:id="rId34"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B55908">
          <w:rPr>
            <w:rStyle w:val="a4"/>
            <w:rFonts w:cs="Arial"/>
            <w:szCs w:val="28"/>
          </w:rPr>
          <w:t>от 04.04.2024 № 265</w:t>
        </w:r>
      </w:hyperlink>
      <w:r>
        <w:rPr>
          <w:rFonts w:cs="Arial"/>
          <w:szCs w:val="28"/>
        </w:rPr>
        <w:t>)</w:t>
      </w:r>
    </w:p>
    <w:p w:rsidR="00B55908" w:rsidRDefault="00B55908" w:rsidP="008A736A">
      <w:pPr>
        <w:rPr>
          <w:rFonts w:cs="Arial"/>
          <w:szCs w:val="28"/>
        </w:rPr>
      </w:pPr>
      <w:r w:rsidRPr="00B55908">
        <w:rPr>
          <w:rFonts w:cs="Arial"/>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а также в Комитете, Отделе при обращении заявителя лично, по телефону посредством электронной почты.</w:t>
      </w:r>
    </w:p>
    <w:p w:rsidR="00B55908" w:rsidRDefault="00B55908" w:rsidP="008A736A">
      <w:pPr>
        <w:rPr>
          <w:rFonts w:cs="Arial"/>
          <w:szCs w:val="28"/>
        </w:rPr>
      </w:pPr>
      <w:r>
        <w:rPr>
          <w:rFonts w:cs="Arial"/>
          <w:szCs w:val="28"/>
        </w:rPr>
        <w:t>(</w:t>
      </w:r>
      <w:r w:rsidRPr="00B55908">
        <w:rPr>
          <w:rFonts w:cs="Arial"/>
          <w:szCs w:val="28"/>
        </w:rPr>
        <w:t>абзац девятый подпункта 1.3.1 пункта 1.3</w:t>
      </w:r>
      <w:r>
        <w:rPr>
          <w:rFonts w:cs="Arial"/>
          <w:szCs w:val="28"/>
        </w:rPr>
        <w:t xml:space="preserve"> изложен в редакции постановления Администрации </w:t>
      </w:r>
      <w:hyperlink r:id="rId35"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B55908">
          <w:rPr>
            <w:rStyle w:val="a4"/>
            <w:rFonts w:cs="Arial"/>
            <w:szCs w:val="28"/>
          </w:rPr>
          <w:t>от 04.04.2024 № 265</w:t>
        </w:r>
      </w:hyperlink>
      <w:r>
        <w:rPr>
          <w:rFonts w:cs="Arial"/>
          <w:szCs w:val="28"/>
        </w:rPr>
        <w:t>)</w:t>
      </w:r>
    </w:p>
    <w:p w:rsidR="00F43F3D" w:rsidRPr="008A736A" w:rsidRDefault="00F43F3D" w:rsidP="008A736A">
      <w:pPr>
        <w:rPr>
          <w:rFonts w:cs="Arial"/>
          <w:szCs w:val="28"/>
        </w:rPr>
      </w:pPr>
      <w:r w:rsidRPr="008A736A">
        <w:rPr>
          <w:rFonts w:cs="Arial"/>
          <w:szCs w:val="28"/>
        </w:rPr>
        <w:t>1.3.2. В случае устного обращения (лично или по телефону) заявителя (его представителя) специалист Отдела, специалист МФЦ, в часы приема,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F43F3D" w:rsidRPr="008A736A" w:rsidRDefault="00F43F3D" w:rsidP="008A736A">
      <w:pPr>
        <w:rPr>
          <w:rFonts w:cs="Arial"/>
          <w:szCs w:val="28"/>
        </w:rPr>
      </w:pPr>
      <w:r w:rsidRPr="008A736A">
        <w:rPr>
          <w:rFonts w:cs="Arial"/>
          <w:szCs w:val="28"/>
        </w:rP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w:t>
      </w:r>
      <w:r w:rsidRPr="008A736A">
        <w:rPr>
          <w:rFonts w:cs="Arial"/>
          <w:szCs w:val="28"/>
        </w:rPr>
        <w:lastRenderedPageBreak/>
        <w:t>осуществляющий устное информирование, может предложить заявителю направить в Комитет или МФЦ письменное обращение о предоставлении ему письменного ответа либо назначить другое удобное для заявителя время для устного информирования.</w:t>
      </w:r>
    </w:p>
    <w:p w:rsidR="00F43F3D" w:rsidRPr="008A736A" w:rsidRDefault="00F43F3D" w:rsidP="008A736A">
      <w:pPr>
        <w:rPr>
          <w:rFonts w:cs="Arial"/>
          <w:szCs w:val="28"/>
        </w:rPr>
      </w:pPr>
      <w:r w:rsidRPr="008A736A">
        <w:rPr>
          <w:rFonts w:cs="Arial"/>
          <w:szCs w:val="28"/>
        </w:rPr>
        <w:t>Для получения информации по вопросам предоставления муниципальной услуги, сведений о ходе ее оказания, в письменной форме заявителям необходимо обратиться в отдел.</w:t>
      </w:r>
    </w:p>
    <w:p w:rsidR="00F43F3D" w:rsidRPr="008A736A" w:rsidRDefault="00F43F3D" w:rsidP="008A736A">
      <w:pPr>
        <w:rPr>
          <w:rFonts w:cs="Arial"/>
          <w:szCs w:val="28"/>
        </w:rPr>
      </w:pPr>
      <w:r w:rsidRPr="008A736A">
        <w:rPr>
          <w:rFonts w:cs="Arial"/>
          <w:szCs w:val="28"/>
        </w:rPr>
        <w:t>При консультировании в письменной форме, в том числе электронной, ответ на обращение заявителя направляется на указанный им адрес (по письменному запросу заявителей на почтовый адрес или адрес электронной почты, указанный в запросе). Срок ответа на письменное обращение заявителя по вопросам предоставления муниципальной услуги составляет не более 15 календарных дней с даты поступления обращения (регистрации) в Отдел.</w:t>
      </w:r>
    </w:p>
    <w:p w:rsidR="00F43F3D" w:rsidRDefault="00F43F3D" w:rsidP="008A736A">
      <w:pPr>
        <w:rPr>
          <w:rFonts w:cs="Arial"/>
          <w:szCs w:val="28"/>
        </w:rPr>
      </w:pPr>
      <w:r w:rsidRPr="008A736A">
        <w:rPr>
          <w:rFonts w:cs="Arial"/>
          <w:szCs w:val="28"/>
        </w:rPr>
        <w:t>Срок ответа на письменное обращение заявителя о ходе предоставления муниципальной услуги</w:t>
      </w:r>
      <w:r w:rsidR="008A736A" w:rsidRPr="008A736A">
        <w:rPr>
          <w:rFonts w:cs="Arial"/>
          <w:szCs w:val="28"/>
        </w:rPr>
        <w:t>-</w:t>
      </w:r>
      <w:r w:rsidRPr="008A736A">
        <w:rPr>
          <w:rFonts w:cs="Arial"/>
          <w:szCs w:val="28"/>
        </w:rPr>
        <w:t>в течение трех рабочих дней со дня регистрации обращения в Отделе.</w:t>
      </w:r>
    </w:p>
    <w:p w:rsidR="00B55908" w:rsidRDefault="00B55908" w:rsidP="008A736A">
      <w:pPr>
        <w:rPr>
          <w:rFonts w:cs="Arial"/>
          <w:szCs w:val="28"/>
        </w:rPr>
      </w:pPr>
      <w:r w:rsidRPr="00B55908">
        <w:rPr>
          <w:rFonts w:cs="Arial"/>
          <w:szCs w:val="28"/>
        </w:rPr>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настоящего административного регламента.</w:t>
      </w:r>
    </w:p>
    <w:p w:rsidR="00B55908" w:rsidRPr="008A736A" w:rsidRDefault="00B55908" w:rsidP="008A736A">
      <w:pPr>
        <w:rPr>
          <w:rFonts w:cs="Arial"/>
          <w:szCs w:val="28"/>
        </w:rPr>
      </w:pPr>
      <w:r>
        <w:rPr>
          <w:rFonts w:cs="Arial"/>
          <w:szCs w:val="28"/>
        </w:rPr>
        <w:t>(</w:t>
      </w:r>
      <w:r w:rsidRPr="00B55908">
        <w:rPr>
          <w:rFonts w:cs="Arial"/>
          <w:szCs w:val="28"/>
        </w:rPr>
        <w:t>абзац шестой подпункта 1.3.2 пункта 1.3</w:t>
      </w:r>
      <w:r>
        <w:rPr>
          <w:rFonts w:cs="Arial"/>
          <w:szCs w:val="28"/>
        </w:rPr>
        <w:t xml:space="preserve"> изложен в редакции постановления Администрации </w:t>
      </w:r>
      <w:hyperlink r:id="rId36"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B55908">
          <w:rPr>
            <w:rStyle w:val="a4"/>
            <w:rFonts w:cs="Arial"/>
            <w:szCs w:val="28"/>
          </w:rPr>
          <w:t>от 04.04.2024 № 265</w:t>
        </w:r>
      </w:hyperlink>
      <w:r>
        <w:rPr>
          <w:rFonts w:cs="Arial"/>
          <w:szCs w:val="28"/>
        </w:rPr>
        <w:t>)</w:t>
      </w:r>
    </w:p>
    <w:p w:rsidR="00F43F3D" w:rsidRPr="008A736A" w:rsidRDefault="00F43F3D" w:rsidP="008A736A">
      <w:pPr>
        <w:rPr>
          <w:rFonts w:cs="Arial"/>
          <w:szCs w:val="28"/>
        </w:rPr>
      </w:pPr>
      <w:r w:rsidRPr="008A736A">
        <w:rPr>
          <w:rFonts w:cs="Arial"/>
          <w:szCs w:val="28"/>
        </w:rPr>
        <w:t>Информирование заявителей о порядке предоставления муниципальной услуги в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F43F3D" w:rsidRDefault="00F43F3D" w:rsidP="008A736A">
      <w:pPr>
        <w:rPr>
          <w:rFonts w:cs="Arial"/>
          <w:szCs w:val="28"/>
        </w:rPr>
      </w:pPr>
      <w:r w:rsidRPr="008A736A">
        <w:rPr>
          <w:rFonts w:cs="Arial"/>
          <w:szCs w:val="28"/>
        </w:rPr>
        <w:t xml:space="preserve">1.3.3. </w:t>
      </w:r>
      <w:r w:rsidR="00B55908" w:rsidRPr="00B55908">
        <w:rPr>
          <w:rFonts w:cs="Arial"/>
          <w:szCs w:val="28"/>
        </w:rPr>
        <w:t>Информация по вопросам предоставления муниципальной услуги, в том числе о сроках и порядке ее предоставления, размещенная на Едином портале и официальном сайте предоставляется заявителю бесплатно.</w:t>
      </w:r>
    </w:p>
    <w:p w:rsidR="00B55908" w:rsidRPr="008A736A" w:rsidRDefault="00B55908" w:rsidP="008A736A">
      <w:pPr>
        <w:rPr>
          <w:rFonts w:cs="Arial"/>
          <w:szCs w:val="28"/>
        </w:rPr>
      </w:pPr>
      <w:r>
        <w:rPr>
          <w:rFonts w:cs="Arial"/>
          <w:szCs w:val="28"/>
        </w:rPr>
        <w:t>(</w:t>
      </w:r>
      <w:r w:rsidRPr="00B55908">
        <w:rPr>
          <w:rFonts w:cs="Arial"/>
          <w:szCs w:val="28"/>
        </w:rPr>
        <w:t>абзац первый подпункта 1.3.3 пункта 1.3</w:t>
      </w:r>
      <w:r>
        <w:rPr>
          <w:rFonts w:cs="Arial"/>
          <w:szCs w:val="28"/>
        </w:rPr>
        <w:t xml:space="preserve"> изложен в редакции постановления Администрации </w:t>
      </w:r>
      <w:hyperlink r:id="rId37"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B55908">
          <w:rPr>
            <w:rStyle w:val="a4"/>
            <w:rFonts w:cs="Arial"/>
            <w:szCs w:val="28"/>
          </w:rPr>
          <w:t>от 04.04.2024 № 265</w:t>
        </w:r>
      </w:hyperlink>
      <w:r>
        <w:rPr>
          <w:rFonts w:cs="Arial"/>
          <w:szCs w:val="28"/>
        </w:rPr>
        <w:t>)</w:t>
      </w:r>
    </w:p>
    <w:p w:rsidR="00F43F3D" w:rsidRPr="008A736A" w:rsidRDefault="00F43F3D" w:rsidP="008A736A">
      <w:pPr>
        <w:rPr>
          <w:rFonts w:cs="Arial"/>
          <w:szCs w:val="28"/>
        </w:rPr>
      </w:pPr>
      <w:r w:rsidRPr="008A736A">
        <w:rPr>
          <w:rFonts w:cs="Arial"/>
          <w:szCs w:val="28"/>
        </w:rP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43F3D" w:rsidRPr="008A736A" w:rsidRDefault="00F43F3D" w:rsidP="008A736A">
      <w:pPr>
        <w:rPr>
          <w:rFonts w:cs="Arial"/>
          <w:szCs w:val="28"/>
        </w:rPr>
      </w:pPr>
      <w:r w:rsidRPr="008A736A">
        <w:rPr>
          <w:rFonts w:cs="Arial"/>
          <w:szCs w:val="28"/>
        </w:rPr>
        <w:t>1.3.4. Способы получения информации заявителями о местах нахождения и графиках работы администрации Березовского района, Комитета, его структурного подразделения, Отдела предост</w:t>
      </w:r>
      <w:r w:rsidR="000414CC" w:rsidRPr="008A736A">
        <w:rPr>
          <w:rFonts w:cs="Arial"/>
          <w:szCs w:val="28"/>
        </w:rPr>
        <w:t>авляющего муниципальную услугу</w:t>
      </w:r>
      <w:r w:rsidRPr="008A736A">
        <w:rPr>
          <w:rFonts w:cs="Arial"/>
          <w:szCs w:val="28"/>
        </w:rPr>
        <w:t xml:space="preserve"> </w:t>
      </w:r>
      <w:r w:rsidR="000414CC" w:rsidRPr="008A736A">
        <w:rPr>
          <w:rFonts w:cs="Arial"/>
          <w:szCs w:val="28"/>
        </w:rPr>
        <w:t>и организаций, участвующих в предоставлении муниципальной услуги, в том числе МФЦ</w:t>
      </w:r>
      <w:r w:rsidRPr="008A736A">
        <w:rPr>
          <w:rFonts w:cs="Arial"/>
          <w:szCs w:val="28"/>
        </w:rPr>
        <w:t>.</w:t>
      </w:r>
    </w:p>
    <w:p w:rsidR="00F43F3D" w:rsidRPr="008A736A" w:rsidRDefault="00F43F3D" w:rsidP="008A736A">
      <w:pPr>
        <w:rPr>
          <w:rFonts w:cs="Arial"/>
          <w:szCs w:val="28"/>
        </w:rPr>
      </w:pPr>
      <w:r w:rsidRPr="008A736A">
        <w:rPr>
          <w:rFonts w:cs="Arial"/>
          <w:szCs w:val="28"/>
        </w:rPr>
        <w:t xml:space="preserve">По выбору заявителя могут использоваться способы получения информации, указанные в подпункте 1.3.1 пункта 1.3 настоящего административного регламента, а </w:t>
      </w:r>
      <w:proofErr w:type="gramStart"/>
      <w:r w:rsidRPr="008A736A">
        <w:rPr>
          <w:rFonts w:cs="Arial"/>
          <w:szCs w:val="28"/>
        </w:rPr>
        <w:t>так же</w:t>
      </w:r>
      <w:proofErr w:type="gramEnd"/>
      <w:r w:rsidRPr="008A736A">
        <w:rPr>
          <w:rFonts w:cs="Arial"/>
          <w:szCs w:val="28"/>
        </w:rPr>
        <w:t xml:space="preserve"> информационные материалы, размещенные на официальных сайтах:</w:t>
      </w:r>
    </w:p>
    <w:p w:rsidR="00F43F3D" w:rsidRPr="008A736A" w:rsidRDefault="00F43F3D" w:rsidP="008A736A">
      <w:pPr>
        <w:rPr>
          <w:rFonts w:cs="Arial"/>
          <w:szCs w:val="28"/>
        </w:rPr>
      </w:pPr>
      <w:r w:rsidRPr="008A736A">
        <w:rPr>
          <w:rFonts w:cs="Arial"/>
          <w:szCs w:val="28"/>
        </w:rPr>
        <w:t>- информацию об администрации Березовского района (далее</w:t>
      </w:r>
      <w:r w:rsidR="008A736A" w:rsidRPr="008A736A">
        <w:rPr>
          <w:rFonts w:cs="Arial"/>
          <w:szCs w:val="28"/>
        </w:rPr>
        <w:t>-</w:t>
      </w:r>
      <w:r w:rsidRPr="008A736A">
        <w:rPr>
          <w:rFonts w:cs="Arial"/>
          <w:szCs w:val="28"/>
        </w:rPr>
        <w:t>администрация), Комитете, Отделе предоставляющим муниципальную услугу заявитель может получить посредством обращения на официальный сайт: http://www.berezovo.ru/;</w:t>
      </w:r>
    </w:p>
    <w:p w:rsidR="00F43F3D" w:rsidRPr="008A736A" w:rsidRDefault="00F43F3D" w:rsidP="008A736A">
      <w:pPr>
        <w:rPr>
          <w:rFonts w:cs="Arial"/>
          <w:szCs w:val="28"/>
        </w:rPr>
      </w:pPr>
      <w:r w:rsidRPr="008A736A">
        <w:rPr>
          <w:rFonts w:cs="Arial"/>
          <w:szCs w:val="28"/>
        </w:rPr>
        <w:t>- информацию об МФЦ заявитель может получить посредством обращения к порталу многофункциональных центров Ханты-Мансийского автономного округа</w:t>
      </w:r>
      <w:r w:rsidR="008A736A" w:rsidRPr="008A736A">
        <w:rPr>
          <w:rFonts w:cs="Arial"/>
          <w:szCs w:val="28"/>
        </w:rPr>
        <w:t>-</w:t>
      </w:r>
      <w:r w:rsidRPr="008A736A">
        <w:rPr>
          <w:rFonts w:cs="Arial"/>
          <w:szCs w:val="28"/>
        </w:rPr>
        <w:t>Югры (http://mfc.ad</w:t>
      </w:r>
      <w:r w:rsidR="007932FF" w:rsidRPr="008A736A">
        <w:rPr>
          <w:rFonts w:cs="Arial"/>
          <w:szCs w:val="28"/>
        </w:rPr>
        <w:t>mhmao.ru/) (далее</w:t>
      </w:r>
      <w:r w:rsidR="008A736A" w:rsidRPr="008A736A">
        <w:rPr>
          <w:rFonts w:cs="Arial"/>
          <w:szCs w:val="28"/>
        </w:rPr>
        <w:t>-</w:t>
      </w:r>
      <w:r w:rsidR="007932FF" w:rsidRPr="008A736A">
        <w:rPr>
          <w:rFonts w:cs="Arial"/>
          <w:szCs w:val="28"/>
        </w:rPr>
        <w:t>портал МФЦ);</w:t>
      </w:r>
    </w:p>
    <w:p w:rsidR="007932FF" w:rsidRPr="008A736A" w:rsidRDefault="001E05C8" w:rsidP="008A736A">
      <w:pPr>
        <w:rPr>
          <w:rFonts w:cs="Arial"/>
          <w:szCs w:val="28"/>
        </w:rPr>
      </w:pPr>
      <w:r w:rsidRPr="008A736A">
        <w:rPr>
          <w:rFonts w:cs="Arial"/>
          <w:szCs w:val="28"/>
        </w:rPr>
        <w:lastRenderedPageBreak/>
        <w:t>- информацию о межрайонной инспекции Федеральной налоговой службы России № 7 по Ханты-Мансийскому автономному округу-Югре заявитель может получить посредством обращения на сайт: http://www.nalog.ru/; http://www.r86.nalog.ru/.</w:t>
      </w:r>
    </w:p>
    <w:p w:rsidR="00F43F3D" w:rsidRDefault="00F43F3D" w:rsidP="008A736A">
      <w:pPr>
        <w:rPr>
          <w:rFonts w:cs="Arial"/>
          <w:szCs w:val="28"/>
        </w:rPr>
      </w:pPr>
      <w:r w:rsidRPr="008A736A">
        <w:rPr>
          <w:rFonts w:cs="Arial"/>
          <w:szCs w:val="28"/>
        </w:rPr>
        <w:t xml:space="preserve">1.3.5. </w:t>
      </w:r>
      <w:r w:rsidR="00405968" w:rsidRPr="00405968">
        <w:rPr>
          <w:rFonts w:cs="Arial"/>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r w:rsidRPr="008A736A">
        <w:rPr>
          <w:rFonts w:cs="Arial"/>
          <w:szCs w:val="28"/>
        </w:rPr>
        <w:t>.</w:t>
      </w:r>
    </w:p>
    <w:p w:rsidR="00405968" w:rsidRPr="00405968" w:rsidRDefault="00405968" w:rsidP="00405968">
      <w:pPr>
        <w:rPr>
          <w:rFonts w:ascii="Calibri" w:eastAsia="Calibri" w:hAnsi="Calibri"/>
          <w:sz w:val="22"/>
          <w:szCs w:val="22"/>
        </w:rPr>
      </w:pPr>
      <w:r>
        <w:t xml:space="preserve">(абзац первый пункта 1.3.5 раздела 1 изложен в редакции постановления </w:t>
      </w:r>
      <w:r>
        <w:rPr>
          <w:rFonts w:cs="Arial"/>
          <w:szCs w:val="28"/>
        </w:rPr>
        <w:t xml:space="preserve">Администрации </w:t>
      </w:r>
      <w:hyperlink r:id="rId38"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 w:history="1">
        <w:r>
          <w:rPr>
            <w:rStyle w:val="a4"/>
            <w:rFonts w:eastAsia="Calibri"/>
          </w:rPr>
          <w:t>от 11.11.2025 № 832</w:t>
        </w:r>
      </w:hyperlink>
      <w:r>
        <w:rPr>
          <w:rFonts w:eastAsia="Calibri"/>
        </w:rPr>
        <w:t>)</w:t>
      </w:r>
    </w:p>
    <w:p w:rsidR="00F43F3D" w:rsidRDefault="00F43F3D" w:rsidP="008A736A">
      <w:pPr>
        <w:rPr>
          <w:rFonts w:cs="Arial"/>
          <w:szCs w:val="28"/>
        </w:rPr>
      </w:pPr>
      <w:r w:rsidRPr="008A736A">
        <w:rPr>
          <w:rFonts w:cs="Arial"/>
          <w:szCs w:val="28"/>
        </w:rPr>
        <w:t xml:space="preserve">Информация о местах нахождения, телефонах, графиках работы, адресах официальных сайтов и электронной почты администрации, Отдела, предоставляющего муниципальную услугу, органов, власти участвующих в предоставлении муниципальной услуги, в том числе МФЦ размещается отделом на официальном сайте: http://www.berezovo.ru/ (раздел </w:t>
      </w:r>
      <w:r w:rsidR="008A736A" w:rsidRPr="008A736A">
        <w:rPr>
          <w:rFonts w:cs="Arial"/>
          <w:szCs w:val="28"/>
        </w:rPr>
        <w:t>«</w:t>
      </w:r>
      <w:r w:rsidRPr="008A736A">
        <w:rPr>
          <w:rFonts w:cs="Arial"/>
          <w:szCs w:val="28"/>
        </w:rPr>
        <w:t>Деятельность</w:t>
      </w:r>
      <w:r w:rsidR="008A736A" w:rsidRPr="008A736A">
        <w:rPr>
          <w:rFonts w:cs="Arial"/>
          <w:szCs w:val="28"/>
        </w:rPr>
        <w:t>»</w:t>
      </w:r>
      <w:r w:rsidRPr="008A736A">
        <w:rPr>
          <w:rFonts w:cs="Arial"/>
          <w:szCs w:val="28"/>
        </w:rPr>
        <w:t xml:space="preserve">, </w:t>
      </w:r>
      <w:r w:rsidR="008A736A" w:rsidRPr="008A736A">
        <w:rPr>
          <w:rFonts w:cs="Arial"/>
          <w:szCs w:val="28"/>
        </w:rPr>
        <w:t>«</w:t>
      </w:r>
      <w:r w:rsidRPr="008A736A">
        <w:rPr>
          <w:rFonts w:cs="Arial"/>
          <w:szCs w:val="28"/>
        </w:rPr>
        <w:t>Государственные и муниципальные услуги</w:t>
      </w:r>
      <w:r w:rsidR="008A736A" w:rsidRPr="008A736A">
        <w:rPr>
          <w:rFonts w:cs="Arial"/>
          <w:szCs w:val="28"/>
        </w:rPr>
        <w:t>»</w:t>
      </w:r>
      <w:r w:rsidRPr="008A736A">
        <w:rPr>
          <w:rFonts w:cs="Arial"/>
          <w:szCs w:val="28"/>
        </w:rPr>
        <w:t xml:space="preserve">, </w:t>
      </w:r>
      <w:r w:rsidR="008A736A" w:rsidRPr="008A736A">
        <w:rPr>
          <w:rFonts w:cs="Arial"/>
          <w:szCs w:val="28"/>
        </w:rPr>
        <w:t>«</w:t>
      </w:r>
      <w:r w:rsidRPr="008A736A">
        <w:rPr>
          <w:rFonts w:cs="Arial"/>
          <w:szCs w:val="28"/>
        </w:rPr>
        <w:t>Муниципальные услуги и административные регламенты</w:t>
      </w:r>
      <w:r w:rsidR="008A736A" w:rsidRPr="008A736A">
        <w:rPr>
          <w:rFonts w:cs="Arial"/>
          <w:szCs w:val="28"/>
        </w:rPr>
        <w:t>»</w:t>
      </w:r>
      <w:r w:rsidRPr="008A736A">
        <w:rPr>
          <w:rFonts w:cs="Arial"/>
          <w:szCs w:val="28"/>
        </w:rPr>
        <w:t xml:space="preserve">, муниципальная услуга, </w:t>
      </w:r>
      <w:r w:rsidR="008A736A" w:rsidRPr="008A736A">
        <w:rPr>
          <w:rFonts w:cs="Arial"/>
          <w:szCs w:val="28"/>
        </w:rPr>
        <w:t>«</w:t>
      </w:r>
      <w:r w:rsidRPr="008A736A">
        <w:rPr>
          <w:rFonts w:cs="Arial"/>
          <w:szCs w:val="28"/>
        </w:rPr>
        <w:t>Справочная информация</w:t>
      </w:r>
      <w:r w:rsidR="008A736A" w:rsidRPr="008A736A">
        <w:rPr>
          <w:rFonts w:cs="Arial"/>
          <w:szCs w:val="28"/>
        </w:rPr>
        <w:t>»</w:t>
      </w:r>
      <w:r w:rsidRPr="008A736A">
        <w:rPr>
          <w:rFonts w:cs="Arial"/>
          <w:szCs w:val="28"/>
        </w:rPr>
        <w:t>).</w:t>
      </w:r>
    </w:p>
    <w:p w:rsidR="00B55908" w:rsidRDefault="00B55908" w:rsidP="008A736A">
      <w:pPr>
        <w:rPr>
          <w:rFonts w:cs="Arial"/>
          <w:szCs w:val="28"/>
        </w:rPr>
      </w:pPr>
      <w:r w:rsidRPr="00B55908">
        <w:rPr>
          <w:rFonts w:cs="Arial"/>
          <w:szCs w:val="28"/>
        </w:rPr>
        <w:t>На информационных стендах в месте предоставления муниципальной услуги, в МФЦ и в информационно-телекоммуникационной сети «Интернет», в том числе на Едином портале раз</w:t>
      </w:r>
      <w:r>
        <w:rPr>
          <w:rFonts w:cs="Arial"/>
          <w:szCs w:val="28"/>
        </w:rPr>
        <w:t>мещается следующая информация:</w:t>
      </w:r>
    </w:p>
    <w:p w:rsidR="00B55908" w:rsidRPr="008A736A" w:rsidRDefault="00B55908" w:rsidP="008A736A">
      <w:pPr>
        <w:rPr>
          <w:rFonts w:cs="Arial"/>
          <w:szCs w:val="28"/>
        </w:rPr>
      </w:pPr>
      <w:r>
        <w:rPr>
          <w:rFonts w:cs="Arial"/>
          <w:szCs w:val="28"/>
        </w:rPr>
        <w:t>(</w:t>
      </w:r>
      <w:r w:rsidRPr="00B55908">
        <w:rPr>
          <w:rFonts w:cs="Arial"/>
          <w:szCs w:val="28"/>
        </w:rPr>
        <w:t>абзац третий подпункта 1.3.5 пункта 1.3</w:t>
      </w:r>
      <w:r>
        <w:rPr>
          <w:rFonts w:cs="Arial"/>
          <w:szCs w:val="28"/>
        </w:rPr>
        <w:t xml:space="preserve"> изложен в редакции постановления Администрации </w:t>
      </w:r>
      <w:hyperlink r:id="rId39"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B55908">
          <w:rPr>
            <w:rStyle w:val="a4"/>
            <w:rFonts w:cs="Arial"/>
            <w:szCs w:val="28"/>
          </w:rPr>
          <w:t>от 04.04.2024 № 265</w:t>
        </w:r>
      </w:hyperlink>
      <w:r>
        <w:rPr>
          <w:rFonts w:cs="Arial"/>
          <w:szCs w:val="28"/>
        </w:rPr>
        <w:t>)</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справочная информация (место нахождения, график работы, справочные телефоны, адреса официальных сайтов и электронной почты администрации, Комитета, Отдела, МФЦ)</w:t>
      </w:r>
      <w:r w:rsidRPr="008A736A">
        <w:rPr>
          <w:rFonts w:cs="Arial"/>
          <w:szCs w:val="28"/>
        </w:rPr>
        <w:t>;</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бланки заявлений о предоставлении муниципальной услуги и образцы их заполнения;</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перечень нормативно правовых актов, регулирующих предоставление муниципальной услуги;</w:t>
      </w:r>
    </w:p>
    <w:p w:rsidR="00F43F3D" w:rsidRPr="008A736A" w:rsidRDefault="001E05C8" w:rsidP="008A736A">
      <w:pPr>
        <w:rPr>
          <w:rFonts w:cs="Arial"/>
          <w:szCs w:val="28"/>
        </w:rPr>
      </w:pPr>
      <w:r w:rsidRPr="008A736A">
        <w:rPr>
          <w:rFonts w:cs="Arial"/>
          <w:szCs w:val="28"/>
        </w:rPr>
        <w:t xml:space="preserve">- </w:t>
      </w:r>
      <w:r w:rsidR="00F43F3D" w:rsidRPr="008A736A">
        <w:rPr>
          <w:rFonts w:cs="Arial"/>
          <w:szCs w:val="28"/>
        </w:rPr>
        <w:t>порядок досудебного (внесудебного) обжалования действий (бездействия) и решений, принятых (осуществляемых) в ходе пред</w:t>
      </w:r>
      <w:r w:rsidRPr="008A736A">
        <w:rPr>
          <w:rFonts w:cs="Arial"/>
          <w:szCs w:val="28"/>
        </w:rPr>
        <w:t>оставления муниципальной услуги.</w:t>
      </w:r>
    </w:p>
    <w:p w:rsidR="00F43F3D" w:rsidRPr="008A736A" w:rsidRDefault="00F43F3D" w:rsidP="008A736A">
      <w:pPr>
        <w:rPr>
          <w:rFonts w:cs="Arial"/>
          <w:szCs w:val="28"/>
        </w:rPr>
      </w:pPr>
      <w:r w:rsidRPr="008A736A">
        <w:rPr>
          <w:rFonts w:cs="Arial"/>
          <w:szCs w:val="28"/>
        </w:rPr>
        <w:t>1.3.6. В случае внесения изменений в порядок предоставления муниципальной услуги специалист Отдела,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F43F3D" w:rsidRPr="008A736A" w:rsidRDefault="00F43F3D" w:rsidP="00F43F3D">
      <w:pPr>
        <w:pStyle w:val="ab"/>
        <w:spacing w:before="0" w:after="0"/>
        <w:rPr>
          <w:color w:val="auto"/>
          <w:szCs w:val="28"/>
        </w:rPr>
      </w:pPr>
    </w:p>
    <w:p w:rsidR="00F43F3D" w:rsidRPr="008A736A" w:rsidRDefault="00F43F3D" w:rsidP="00F43F3D">
      <w:pPr>
        <w:pStyle w:val="a5"/>
        <w:ind w:left="0"/>
        <w:jc w:val="center"/>
        <w:rPr>
          <w:rFonts w:cs="Arial"/>
          <w:b/>
          <w:bCs/>
          <w:iCs/>
          <w:sz w:val="30"/>
          <w:szCs w:val="30"/>
        </w:rPr>
      </w:pPr>
      <w:r w:rsidRPr="008A736A">
        <w:rPr>
          <w:rFonts w:cs="Arial"/>
          <w:b/>
          <w:bCs/>
          <w:iCs/>
          <w:sz w:val="30"/>
          <w:szCs w:val="30"/>
        </w:rPr>
        <w:t>2. Стандарт предоставления муниципальной услуги</w:t>
      </w:r>
    </w:p>
    <w:p w:rsidR="00F43F3D" w:rsidRPr="008A736A" w:rsidRDefault="00F43F3D" w:rsidP="00F43F3D">
      <w:pPr>
        <w:rPr>
          <w:rFonts w:cs="Arial"/>
          <w:szCs w:val="28"/>
        </w:rPr>
      </w:pPr>
    </w:p>
    <w:p w:rsidR="00F43F3D" w:rsidRPr="008A736A" w:rsidRDefault="00F43F3D" w:rsidP="008A736A">
      <w:r w:rsidRPr="008A736A">
        <w:t xml:space="preserve">2.1. Наименование муниципальной услуги: </w:t>
      </w:r>
      <w:r w:rsidR="008A736A" w:rsidRPr="008A736A">
        <w:t>«</w:t>
      </w:r>
      <w:r w:rsidR="000E7176" w:rsidRPr="008A736A">
        <w:t>Предоставление информации об объектах учета, содержащейся в реестре муниципального имущества</w:t>
      </w:r>
      <w:r w:rsidR="008A736A" w:rsidRPr="008A736A">
        <w:t>»</w:t>
      </w:r>
      <w:r w:rsidRPr="008A736A">
        <w:t>.</w:t>
      </w:r>
    </w:p>
    <w:p w:rsidR="00F43F3D" w:rsidRDefault="00F43F3D" w:rsidP="008A736A">
      <w:bookmarkStart w:id="1" w:name="Par96"/>
      <w:bookmarkEnd w:id="1"/>
      <w:r w:rsidRPr="008A736A">
        <w:t xml:space="preserve">2.2. </w:t>
      </w:r>
      <w:r w:rsidR="00405968" w:rsidRPr="00405968">
        <w:t>Наименование органа, предоставляющего муниципальную услугу</w:t>
      </w:r>
      <w:r w:rsidR="00405968">
        <w:t>.</w:t>
      </w:r>
    </w:p>
    <w:p w:rsidR="00405968" w:rsidRPr="00405968" w:rsidRDefault="00405968" w:rsidP="00405968">
      <w:pPr>
        <w:rPr>
          <w:rFonts w:ascii="Calibri" w:eastAsia="Calibri" w:hAnsi="Calibri"/>
          <w:sz w:val="22"/>
          <w:szCs w:val="22"/>
        </w:rPr>
      </w:pPr>
      <w:r>
        <w:t xml:space="preserve">(абзац первый пункта 2.2 раздела 2 изложен в редакции постановления </w:t>
      </w:r>
      <w:r>
        <w:rPr>
          <w:rFonts w:cs="Arial"/>
          <w:szCs w:val="28"/>
        </w:rPr>
        <w:t xml:space="preserve">Администрации </w:t>
      </w:r>
      <w:hyperlink r:id="rId40"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 w:history="1">
        <w:r>
          <w:rPr>
            <w:rStyle w:val="a4"/>
            <w:rFonts w:eastAsia="Calibri"/>
          </w:rPr>
          <w:t>от 11.11.2025 № 832</w:t>
        </w:r>
      </w:hyperlink>
      <w:r>
        <w:rPr>
          <w:rFonts w:eastAsia="Calibri"/>
        </w:rPr>
        <w:t>)</w:t>
      </w:r>
    </w:p>
    <w:p w:rsidR="00F43F3D" w:rsidRPr="008A736A" w:rsidRDefault="00F43F3D" w:rsidP="008A736A">
      <w:r w:rsidRPr="008A736A">
        <w:t>Органом местного самоуправления, предоставляющим муниципальную услугу, является администрация Березовского района.</w:t>
      </w:r>
    </w:p>
    <w:p w:rsidR="00F43F3D" w:rsidRPr="008A736A" w:rsidRDefault="00F43F3D" w:rsidP="008A736A">
      <w:r w:rsidRPr="008A736A">
        <w:t>Непосредственное предоставление муниципальной услуги осуществляет структурное подразделение Комитета</w:t>
      </w:r>
      <w:r w:rsidR="008A736A" w:rsidRPr="008A736A">
        <w:t>-</w:t>
      </w:r>
      <w:r w:rsidRPr="008A736A">
        <w:t>Отдел реестра муниципальной собственности.</w:t>
      </w:r>
    </w:p>
    <w:p w:rsidR="00F43F3D" w:rsidRPr="008A736A" w:rsidRDefault="00F43F3D" w:rsidP="008A736A">
      <w:r w:rsidRPr="008A736A">
        <w:t>Для предоставления муниципальной услуги заявитель может также обратиться в МФЦ.</w:t>
      </w:r>
    </w:p>
    <w:p w:rsidR="00B80285" w:rsidRPr="008A736A" w:rsidRDefault="00B80285" w:rsidP="008A736A">
      <w:r w:rsidRPr="008A736A">
        <w:t xml:space="preserve">При предоставлении муниципальной услуги Отдел, осуществляет межведомственное информационное взаимодействие с Межрайонной Инспекцией </w:t>
      </w:r>
      <w:r w:rsidRPr="008A736A">
        <w:lastRenderedPageBreak/>
        <w:t>Федеральной налоговой службы России № 7 по Ханты-Мансийскому автономному округу</w:t>
      </w:r>
      <w:r w:rsidR="008A736A" w:rsidRPr="008A736A">
        <w:t>-</w:t>
      </w:r>
      <w:r w:rsidRPr="008A736A">
        <w:t>Югре.</w:t>
      </w:r>
    </w:p>
    <w:p w:rsidR="00F43F3D" w:rsidRPr="008A736A" w:rsidRDefault="00F43F3D" w:rsidP="008A736A">
      <w:r w:rsidRPr="008A736A">
        <w:t xml:space="preserve">В соответствии с требованиями пункта 3 части 1 статьи 7 Федерального закона </w:t>
      </w:r>
      <w:r w:rsidR="0096211C">
        <w:t xml:space="preserve">           </w:t>
      </w:r>
      <w:r w:rsidRPr="008A736A">
        <w:t xml:space="preserve">от 27 июля 2010 года </w:t>
      </w:r>
      <w:hyperlink r:id="rId4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96211C">
          <w:rPr>
            <w:rStyle w:val="a4"/>
          </w:rPr>
          <w:t xml:space="preserve">№ 210-ФЗ </w:t>
        </w:r>
        <w:r w:rsidR="008A736A" w:rsidRPr="0096211C">
          <w:rPr>
            <w:rStyle w:val="a4"/>
          </w:rPr>
          <w:t>«</w:t>
        </w:r>
        <w:r w:rsidRPr="0096211C">
          <w:rPr>
            <w:rStyle w:val="a4"/>
          </w:rPr>
          <w:t>Об организации предоставления</w:t>
        </w:r>
      </w:hyperlink>
      <w:r w:rsidRPr="008A736A">
        <w:t xml:space="preserve"> государственных и муниципальных услуг</w:t>
      </w:r>
      <w:r w:rsidR="008A736A" w:rsidRPr="008A736A">
        <w:t>»</w:t>
      </w:r>
      <w:r w:rsidRPr="008A736A">
        <w:t xml:space="preserve"> (далее также-Федеральный закон </w:t>
      </w:r>
      <w:hyperlink r:id="rId42"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96211C">
          <w:rPr>
            <w:rStyle w:val="a4"/>
          </w:rPr>
          <w:t>№ 210-ФЗ</w:t>
        </w:r>
      </w:hyperlink>
      <w:r w:rsidRPr="008A736A">
        <w:t>)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w:t>
      </w:r>
      <w:r w:rsidR="00B80285" w:rsidRPr="008A736A">
        <w:t xml:space="preserve"> органы местного самоуправления,</w:t>
      </w:r>
      <w:r w:rsidRPr="008A736A">
        <w:t xml:space="preserve">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решением Думы Березовского района </w:t>
      </w:r>
      <w:r w:rsidR="0096211C">
        <w:t xml:space="preserve">                        </w:t>
      </w:r>
      <w:hyperlink r:id="rId43"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96211C">
          <w:rPr>
            <w:rStyle w:val="a4"/>
          </w:rPr>
          <w:t>от 03 ноября 2011 года № 96</w:t>
        </w:r>
      </w:hyperlink>
      <w:r w:rsidRPr="008A736A">
        <w:t xml:space="preserve"> </w:t>
      </w:r>
      <w:r w:rsidR="008A736A" w:rsidRPr="008A736A">
        <w:t>«</w:t>
      </w:r>
      <w:r w:rsidRPr="008A736A">
        <w:t>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8A736A" w:rsidRPr="008A736A">
        <w:t>»</w:t>
      </w:r>
      <w:r w:rsidRPr="008A736A">
        <w:t xml:space="preserve">. </w:t>
      </w:r>
    </w:p>
    <w:p w:rsidR="00F43F3D" w:rsidRPr="008A736A" w:rsidRDefault="00F43F3D" w:rsidP="008A736A">
      <w:r w:rsidRPr="008A736A">
        <w:t xml:space="preserve">2.3. Результат предоставления муниципальной услуги. </w:t>
      </w:r>
    </w:p>
    <w:p w:rsidR="00F43F3D" w:rsidRPr="008A736A" w:rsidRDefault="00F43F3D" w:rsidP="008A736A">
      <w:r w:rsidRPr="008A736A">
        <w:t>Результатом предоставления муниципальной услуги является:</w:t>
      </w:r>
    </w:p>
    <w:p w:rsidR="00F43F3D" w:rsidRPr="008A736A" w:rsidRDefault="00F43F3D" w:rsidP="008A736A">
      <w:r w:rsidRPr="008A736A">
        <w:t>- выдача (направление) заявителю выписки из реестра муниципального имущества;</w:t>
      </w:r>
    </w:p>
    <w:p w:rsidR="00F43F3D" w:rsidRPr="008A736A" w:rsidRDefault="00F43F3D" w:rsidP="008A736A">
      <w:r w:rsidRPr="008A736A">
        <w:t>- выдача (направление) заявителю уведомления об отсутствии сведений в реестре муниципального имущества</w:t>
      </w:r>
      <w:r w:rsidR="000C09AF" w:rsidRPr="008A736A">
        <w:t>;</w:t>
      </w:r>
    </w:p>
    <w:p w:rsidR="00F43F3D" w:rsidRPr="008A736A" w:rsidRDefault="00F43F3D" w:rsidP="008A736A">
      <w:r w:rsidRPr="008A736A">
        <w:t>- выдача (направление) заявителю уведомления об отказе в предоставлении муниципальной услуги.</w:t>
      </w:r>
    </w:p>
    <w:p w:rsidR="00F43F3D" w:rsidRPr="008A736A" w:rsidRDefault="00F43F3D" w:rsidP="008A736A">
      <w:r w:rsidRPr="008A736A">
        <w:t>Результат предоставления муниципальной услуги оформляется на официаль</w:t>
      </w:r>
      <w:r w:rsidR="00B80285" w:rsidRPr="008A736A">
        <w:t xml:space="preserve">ном бланке Комитета за подписью, </w:t>
      </w:r>
      <w:r w:rsidR="00B80285" w:rsidRPr="008A736A">
        <w:rPr>
          <w:rFonts w:eastAsia="Calibri"/>
          <w:szCs w:val="26"/>
          <w:lang w:eastAsia="en-US"/>
        </w:rPr>
        <w:t>заместителя главы Березовского района, председателя комитета</w:t>
      </w:r>
      <w:r w:rsidRPr="008A736A">
        <w:t xml:space="preserve"> либо лица, его замещающего. По выбору заявителя результат предоставления муниципальной услуги предоставляется Комитетом в форме электронного документа, подписанного усиленной квалифицированной электронной подписью, и (или) документа на бумажном носителе.</w:t>
      </w:r>
    </w:p>
    <w:p w:rsidR="00F43F3D" w:rsidRDefault="00F43F3D" w:rsidP="008A736A">
      <w:r w:rsidRPr="008A736A">
        <w:t>Результат предоставления муниципальной услуги в МФЦ формируется с использованием автоматизированной информационной системы МФЦ. (далее-АИС МФЦ) на официальном бланке МФЦ за подписью специалиста МФЦ, уполномоченного на рассмотрение и подписание таких документов (далее</w:t>
      </w:r>
      <w:r w:rsidR="008A736A" w:rsidRPr="008A736A">
        <w:t>-</w:t>
      </w:r>
      <w:r w:rsidRPr="008A736A">
        <w:t>уполномоченное должностное лицо МФЦ) и заверяется печатью МФЦ.</w:t>
      </w:r>
    </w:p>
    <w:p w:rsidR="00EF2FF0" w:rsidRDefault="00EF2FF0" w:rsidP="00EF2FF0">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EF2FF0" w:rsidRDefault="00EF2FF0" w:rsidP="00EF2FF0">
      <w:r>
        <w:t>Формирование реестровой записи в качестве результата предоставления муниципальной услуги не предусмотрено.</w:t>
      </w:r>
    </w:p>
    <w:p w:rsidR="00EF2FF0" w:rsidRDefault="00EF2FF0" w:rsidP="00EF2FF0">
      <w:r>
        <w:t>Результат предоставления муниципальной услуги может быть получен заявителем посредством Единого портала, почтового отправления, лично в Отделе и МФЦ.</w:t>
      </w:r>
    </w:p>
    <w:p w:rsidR="00EF2FF0" w:rsidRPr="008A736A" w:rsidRDefault="00EF2FF0" w:rsidP="008A736A">
      <w:r>
        <w:rPr>
          <w:rFonts w:eastAsia="Calibri"/>
          <w:lang w:eastAsia="en-US"/>
        </w:rPr>
        <w:t>(</w:t>
      </w:r>
      <w:r w:rsidRPr="00EF2FF0">
        <w:rPr>
          <w:rFonts w:eastAsia="Calibri"/>
          <w:lang w:eastAsia="en-US"/>
        </w:rPr>
        <w:t>пункт 2.3 раздела 2 дополн</w:t>
      </w:r>
      <w:r>
        <w:rPr>
          <w:rFonts w:eastAsia="Calibri"/>
          <w:lang w:eastAsia="en-US"/>
        </w:rPr>
        <w:t>ен</w:t>
      </w:r>
      <w:r w:rsidRPr="00EF2FF0">
        <w:rPr>
          <w:rFonts w:eastAsia="Calibri"/>
          <w:lang w:eastAsia="en-US"/>
        </w:rPr>
        <w:t xml:space="preserve"> абзацами восьмым-десятым</w:t>
      </w:r>
      <w:r>
        <w:rPr>
          <w:rFonts w:eastAsia="Calibri"/>
          <w:lang w:eastAsia="en-US"/>
        </w:rPr>
        <w:t xml:space="preserve"> постановлением Администрации </w:t>
      </w:r>
      <w:hyperlink r:id="rId44" w:tooltip="постановление от 20.02.2026 0:00:00 №123 Администрация Березовского района&#10;&#10;О внесении изменения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EF2FF0">
          <w:rPr>
            <w:rStyle w:val="a4"/>
            <w:rFonts w:eastAsia="Calibri"/>
            <w:lang w:eastAsia="en-US"/>
          </w:rPr>
          <w:t>от 20.02.2026 № 123</w:t>
        </w:r>
      </w:hyperlink>
      <w:r>
        <w:rPr>
          <w:rFonts w:eastAsia="Calibri"/>
          <w:lang w:eastAsia="en-US"/>
        </w:rPr>
        <w:t>)</w:t>
      </w:r>
      <w:bookmarkStart w:id="2" w:name="_GoBack"/>
      <w:bookmarkEnd w:id="2"/>
    </w:p>
    <w:p w:rsidR="00F43F3D" w:rsidRPr="008A736A" w:rsidRDefault="00F43F3D" w:rsidP="008A736A">
      <w:r w:rsidRPr="008A736A">
        <w:t>2.4. Срок предоставления муниципальной услуги</w:t>
      </w:r>
      <w:r w:rsidR="000414CC" w:rsidRPr="008A736A">
        <w:t>.</w:t>
      </w:r>
    </w:p>
    <w:p w:rsidR="00F43F3D" w:rsidRPr="008A736A" w:rsidRDefault="00F43F3D" w:rsidP="008A736A">
      <w:r w:rsidRPr="008A736A">
        <w:t xml:space="preserve">Общий срок предоставления муниципальной услуги составляет </w:t>
      </w:r>
      <w:r w:rsidR="009F6CE2" w:rsidRPr="008A736A">
        <w:t xml:space="preserve">5 рабочих дней </w:t>
      </w:r>
      <w:r w:rsidRPr="008A736A">
        <w:t>со дня регистрации заявления о предоставлении муниципальной услуги в Отделе, Комитете, администрации</w:t>
      </w:r>
      <w:r w:rsidR="003C12EF" w:rsidRPr="008A736A">
        <w:t>, МФЦ</w:t>
      </w:r>
      <w:r w:rsidRPr="008A736A">
        <w:t>.</w:t>
      </w:r>
    </w:p>
    <w:p w:rsidR="00F43F3D" w:rsidRPr="008A736A" w:rsidRDefault="003C12EF" w:rsidP="008A736A">
      <w:r w:rsidRPr="008A736A">
        <w:lastRenderedPageBreak/>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p>
    <w:p w:rsidR="00F43F3D" w:rsidRPr="008A736A" w:rsidRDefault="00F43F3D" w:rsidP="008A736A">
      <w:r w:rsidRPr="008A736A">
        <w:t xml:space="preserve">Срок выдачи (направления) документов, являющихся результатом предоставления муниципальной услуги </w:t>
      </w:r>
      <w:proofErr w:type="gramStart"/>
      <w:r w:rsidRPr="008A736A">
        <w:t>в</w:t>
      </w:r>
      <w:r w:rsidRPr="008A736A">
        <w:rPr>
          <w:color w:val="FF0000"/>
        </w:rPr>
        <w:t xml:space="preserve"> </w:t>
      </w:r>
      <w:r w:rsidR="0059763C" w:rsidRPr="008A736A">
        <w:t>Комитете</w:t>
      </w:r>
      <w:r w:rsidR="008A736A" w:rsidRPr="008A736A">
        <w:t>-</w:t>
      </w:r>
      <w:r w:rsidR="0059763C" w:rsidRPr="008A736A">
        <w:t>в</w:t>
      </w:r>
      <w:proofErr w:type="gramEnd"/>
      <w:r w:rsidR="0059763C" w:rsidRPr="008A736A">
        <w:t xml:space="preserve"> день</w:t>
      </w:r>
      <w:r w:rsidRPr="008A736A">
        <w:t xml:space="preserve"> подписания </w:t>
      </w:r>
      <w:r w:rsidR="00B80285" w:rsidRPr="008A736A">
        <w:rPr>
          <w:rFonts w:eastAsia="Calibri"/>
          <w:szCs w:val="26"/>
          <w:lang w:eastAsia="en-US"/>
        </w:rPr>
        <w:t>заместителем главы Березовского района, председателем комитета</w:t>
      </w:r>
      <w:r w:rsidRPr="008A736A">
        <w:t xml:space="preserve"> либо лицом, его замещающим, документов, являющихся результатом предоставления муниципальной услуги, указанных в пункте 2.3 настоящего административного регламента.</w:t>
      </w:r>
    </w:p>
    <w:p w:rsidR="00F43F3D" w:rsidRPr="008A736A" w:rsidRDefault="00F43F3D" w:rsidP="008A736A">
      <w:r w:rsidRPr="008A736A">
        <w:t>Срок выдачи в МФЦ документов, являющихся результатом предоставления муниципальной услуги</w:t>
      </w:r>
      <w:r w:rsidR="008A736A" w:rsidRPr="008A736A">
        <w:t>-</w:t>
      </w:r>
      <w:r w:rsidR="003C12EF" w:rsidRPr="008A736A">
        <w:t>в день</w:t>
      </w:r>
      <w:r w:rsidRPr="008A736A">
        <w:t xml:space="preserve"> подписания документа, являющегося результатом предоставления муниципальной услуги.</w:t>
      </w:r>
    </w:p>
    <w:p w:rsidR="00781BF2" w:rsidRDefault="00F43F3D" w:rsidP="00781BF2">
      <w:pPr>
        <w:rPr>
          <w:rFonts w:eastAsia="Calibri"/>
          <w:lang w:eastAsia="en-US"/>
        </w:rPr>
      </w:pPr>
      <w:r w:rsidRPr="008A736A">
        <w:t xml:space="preserve">2.5. </w:t>
      </w:r>
      <w:r w:rsidR="00781BF2">
        <w:t>(</w:t>
      </w:r>
      <w:r w:rsidR="00781BF2" w:rsidRPr="00781BF2">
        <w:t>пункт 2.5 утрати</w:t>
      </w:r>
      <w:r w:rsidR="00781BF2">
        <w:t xml:space="preserve">л силу </w:t>
      </w:r>
      <w:r w:rsidR="00781BF2">
        <w:rPr>
          <w:rFonts w:eastAsia="Calibri"/>
          <w:lang w:eastAsia="en-US"/>
        </w:rPr>
        <w:t xml:space="preserve">постановлением Администрации </w:t>
      </w:r>
      <w:hyperlink r:id="rId45" w:tooltip="постановление от 06.05.2025 0:00:00 №351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00781BF2" w:rsidRPr="002F575B">
          <w:rPr>
            <w:rStyle w:val="a4"/>
            <w:rFonts w:eastAsia="Calibri"/>
            <w:lang w:eastAsia="en-US"/>
          </w:rPr>
          <w:t>от 06.05.2025                   № 351</w:t>
        </w:r>
      </w:hyperlink>
      <w:r w:rsidR="00781BF2">
        <w:rPr>
          <w:rFonts w:eastAsia="Calibri"/>
          <w:lang w:eastAsia="en-US"/>
        </w:rPr>
        <w:t>)</w:t>
      </w:r>
    </w:p>
    <w:p w:rsidR="00B55908" w:rsidRPr="008A736A" w:rsidRDefault="00B55908" w:rsidP="00781BF2"/>
    <w:p w:rsidR="00F43F3D" w:rsidRPr="008A736A" w:rsidRDefault="00F43F3D" w:rsidP="008A736A">
      <w:r w:rsidRPr="008A736A">
        <w:t>2.6. Исчерпывающий перечень документов и требования к документам, необходимым для предоставления муниципальной услуги.</w:t>
      </w:r>
    </w:p>
    <w:p w:rsidR="008708D0" w:rsidRPr="008A736A" w:rsidRDefault="00F43F3D" w:rsidP="008A736A">
      <w:r w:rsidRPr="008A736A">
        <w:t xml:space="preserve">2.6.1. </w:t>
      </w:r>
      <w:r w:rsidR="00B92E24" w:rsidRPr="008A736A">
        <w:t>Перечень документов и сведений, которые заявитель должен представить самостоятельно:</w:t>
      </w:r>
    </w:p>
    <w:p w:rsidR="00F43F3D" w:rsidRPr="008A736A" w:rsidRDefault="004552B9" w:rsidP="008A736A">
      <w:r w:rsidRPr="008A736A">
        <w:t>а) З</w:t>
      </w:r>
      <w:r w:rsidR="00F43F3D" w:rsidRPr="008A736A">
        <w:t>аявление о предоставлении муниципальной услуги согласно приложению 1 к настоящему административному регламенту.</w:t>
      </w:r>
    </w:p>
    <w:p w:rsidR="004552B9" w:rsidRPr="008A736A" w:rsidRDefault="004552B9" w:rsidP="008A736A">
      <w:pPr>
        <w:rPr>
          <w:noProof/>
        </w:rPr>
      </w:pPr>
      <w:r w:rsidRPr="008A736A">
        <w:t xml:space="preserve">б) </w:t>
      </w:r>
      <w:r w:rsidRPr="008A736A">
        <w:rPr>
          <w:noProof/>
        </w:rPr>
        <w:t>Документ, удостоверяющий личность заявителя, представителя.</w:t>
      </w:r>
    </w:p>
    <w:p w:rsidR="008708D0" w:rsidRPr="008A736A" w:rsidRDefault="004552B9" w:rsidP="008A736A">
      <w:pPr>
        <w:rPr>
          <w:noProof/>
        </w:rPr>
      </w:pPr>
      <w:r w:rsidRPr="008A736A">
        <w:rPr>
          <w:noProof/>
        </w:rPr>
        <w:t>Требования, предъявляемые к документу при подаче</w:t>
      </w:r>
      <w:r w:rsidR="008A736A" w:rsidRPr="008A736A">
        <w:rPr>
          <w:noProof/>
        </w:rPr>
        <w:t>-</w:t>
      </w:r>
      <w:r w:rsidRPr="008A736A">
        <w:rPr>
          <w:noProof/>
        </w:rPr>
        <w:t>оригинал.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w:t>
      </w:r>
      <w:r w:rsidR="003C12EF" w:rsidRPr="008A736A">
        <w:rPr>
          <w:noProof/>
        </w:rPr>
        <w:t>явления</w:t>
      </w:r>
      <w:r w:rsidRPr="008A736A">
        <w:rPr>
          <w:noProof/>
        </w:rPr>
        <w:t xml:space="preserve"> с использованием единой системы межведомственного электронного взаимодействия. Ручное заполнение сведений в интерактивной форме </w:t>
      </w:r>
      <w:r w:rsidR="000C09AF" w:rsidRPr="008A736A">
        <w:rPr>
          <w:noProof/>
        </w:rPr>
        <w:t xml:space="preserve">муниципальной </w:t>
      </w:r>
      <w:r w:rsidRPr="008A736A">
        <w:rPr>
          <w:noProof/>
        </w:rPr>
        <w:t>услуги допускается только в случае невозможности получения указанных сведений из цифрового профиля посредством СМЭВ или витрин данных. Обеспечивается автозаполнение форм из профиля гражданина ЕСИА, цифрового профиля.</w:t>
      </w:r>
    </w:p>
    <w:p w:rsidR="004552B9" w:rsidRPr="008A736A" w:rsidRDefault="004552B9" w:rsidP="008A736A">
      <w:pPr>
        <w:rPr>
          <w:noProof/>
        </w:rPr>
      </w:pPr>
      <w:r w:rsidRPr="008A736A">
        <w:rPr>
          <w:noProof/>
        </w:rPr>
        <w:t>в) Документ, подтверждающий полномочия представителя действовать от имени заявителя</w:t>
      </w:r>
      <w:r w:rsidR="008A736A" w:rsidRPr="008A736A">
        <w:rPr>
          <w:noProof/>
        </w:rPr>
        <w:t>-</w:t>
      </w:r>
      <w:r w:rsidRPr="008A736A">
        <w:rPr>
          <w:noProof/>
        </w:rPr>
        <w:t>в случае, если за</w:t>
      </w:r>
      <w:r w:rsidR="003C12EF" w:rsidRPr="008A736A">
        <w:rPr>
          <w:noProof/>
        </w:rPr>
        <w:t>явление</w:t>
      </w:r>
      <w:r w:rsidRPr="008A736A">
        <w:rPr>
          <w:noProof/>
        </w:rPr>
        <w:t xml:space="preserve"> подается представителем.</w:t>
      </w:r>
    </w:p>
    <w:p w:rsidR="004552B9" w:rsidRPr="008A736A" w:rsidRDefault="004552B9" w:rsidP="008A736A">
      <w:pPr>
        <w:rPr>
          <w:noProof/>
        </w:rPr>
      </w:pPr>
      <w:r w:rsidRPr="008A736A">
        <w:rPr>
          <w:noProof/>
        </w:rPr>
        <w:t>Требования, предъявляемые к документу:</w:t>
      </w:r>
    </w:p>
    <w:p w:rsidR="004552B9" w:rsidRPr="008A736A" w:rsidRDefault="004552B9" w:rsidP="008A736A">
      <w:pPr>
        <w:rPr>
          <w:noProof/>
        </w:rPr>
      </w:pPr>
      <w:r w:rsidRPr="008A736A">
        <w:rPr>
          <w:noProof/>
        </w:rPr>
        <w:t xml:space="preserve">- при подаче в </w:t>
      </w:r>
      <w:r w:rsidR="003C12EF" w:rsidRPr="008A736A">
        <w:rPr>
          <w:noProof/>
        </w:rPr>
        <w:t>Комитет</w:t>
      </w:r>
      <w:r w:rsidRPr="008A736A">
        <w:rPr>
          <w:noProof/>
        </w:rPr>
        <w:t xml:space="preserve">, </w:t>
      </w:r>
      <w:r w:rsidR="003C12EF" w:rsidRPr="008A736A">
        <w:rPr>
          <w:noProof/>
        </w:rPr>
        <w:t>МФЦ</w:t>
      </w:r>
      <w:r w:rsidR="008A736A" w:rsidRPr="008A736A">
        <w:rPr>
          <w:noProof/>
        </w:rPr>
        <w:t>-</w:t>
      </w:r>
      <w:r w:rsidRPr="008A736A">
        <w:rPr>
          <w:noProof/>
        </w:rPr>
        <w:t>оригинал;</w:t>
      </w:r>
    </w:p>
    <w:p w:rsidR="004552B9" w:rsidRPr="008A736A" w:rsidRDefault="004552B9" w:rsidP="008A736A">
      <w:pPr>
        <w:rPr>
          <w:noProof/>
        </w:rPr>
      </w:pPr>
      <w:r w:rsidRPr="008A736A">
        <w:rPr>
          <w:noProof/>
        </w:rPr>
        <w:t>- с использованием ЕПГУ</w:t>
      </w:r>
      <w:r w:rsidR="008A736A" w:rsidRPr="008A736A">
        <w:rPr>
          <w:noProof/>
        </w:rPr>
        <w:t>-</w:t>
      </w:r>
      <w:r w:rsidRPr="008A736A">
        <w:rPr>
          <w:noProof/>
        </w:rPr>
        <w:t xml:space="preserve">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 посредством представления подтверждающего документа в Комитет в течение 5 рабочих дней после отправки заявления. Ручное заполнение сведений в интерактивной форме </w:t>
      </w:r>
      <w:r w:rsidR="000C09AF" w:rsidRPr="008A736A">
        <w:rPr>
          <w:noProof/>
        </w:rPr>
        <w:t xml:space="preserve">муниципальной </w:t>
      </w:r>
      <w:r w:rsidRPr="008A736A">
        <w:rPr>
          <w:noProof/>
        </w:rPr>
        <w:t>услуги допускается только в случае невозможности получения указанных сведений из цифрового профиля посредством СМЭВ или витрин данных. Обеспечивается автозаполнение форм из профиля гражданина ЕСИА, цифрового профиля.</w:t>
      </w:r>
    </w:p>
    <w:p w:rsidR="00B92E24" w:rsidRPr="008A736A" w:rsidRDefault="00B92E24" w:rsidP="008A736A">
      <w:r w:rsidRPr="008A736A">
        <w:t xml:space="preserve">2.6.2. </w:t>
      </w:r>
      <w:r w:rsidR="003C12EF" w:rsidRPr="008A736A">
        <w:t>Исчерпывающий п</w:t>
      </w:r>
      <w:r w:rsidRPr="008A736A">
        <w:t>еречень документов и сведений, получаемых в рамках межведомственного информационного взаимодействия:</w:t>
      </w:r>
    </w:p>
    <w:p w:rsidR="008A736A" w:rsidRPr="008A736A" w:rsidRDefault="008A736A" w:rsidP="008A736A">
      <w:r w:rsidRPr="008A736A">
        <w:t>а) сведения из Единого государственного реестра юридических лиц;</w:t>
      </w:r>
    </w:p>
    <w:p w:rsidR="008A736A" w:rsidRPr="008A736A" w:rsidRDefault="008A736A" w:rsidP="008A736A">
      <w:r w:rsidRPr="008A736A">
        <w:t>б) сведения из Единого государственного реестра индивидуальных предпринимателей.</w:t>
      </w:r>
    </w:p>
    <w:p w:rsidR="008A736A" w:rsidRPr="008A736A" w:rsidRDefault="003C12EF" w:rsidP="008A736A">
      <w:r w:rsidRPr="008A736A">
        <w:t xml:space="preserve">Документы, содержащие в настоящем пункте, могут быть представлены заявителем по собственной инициативе. </w:t>
      </w:r>
    </w:p>
    <w:p w:rsidR="003C12EF" w:rsidRPr="008A736A" w:rsidRDefault="003C12EF" w:rsidP="008A736A">
      <w:r w:rsidRPr="008A736A">
        <w:lastRenderedPageBreak/>
        <w:t>Непредставление заявителем документов, которые заявитель вправе представить по собственной инициативе, не является основанием для отказа заявителю в предоставлении муниципальной услуги.</w:t>
      </w:r>
    </w:p>
    <w:p w:rsidR="00F43F3D" w:rsidRPr="008A736A" w:rsidRDefault="00B92E24" w:rsidP="008A736A">
      <w:r w:rsidRPr="008A736A">
        <w:t>2.6.3</w:t>
      </w:r>
      <w:r w:rsidR="00F43F3D" w:rsidRPr="008A736A">
        <w:t>. Способы получения заявителем документов, необходимых для предоставления муниципальной услуги.</w:t>
      </w:r>
    </w:p>
    <w:p w:rsidR="000414CC" w:rsidRPr="008A736A" w:rsidRDefault="000414CC" w:rsidP="008A736A">
      <w:r w:rsidRPr="008A736A">
        <w:t>Форму заявления о предоставлении муниципальной услуги, заявитель может получить:</w:t>
      </w:r>
    </w:p>
    <w:p w:rsidR="000414CC" w:rsidRPr="008A736A" w:rsidRDefault="008A736A" w:rsidP="008A736A">
      <w:r w:rsidRPr="008A736A">
        <w:t>-</w:t>
      </w:r>
      <w:r w:rsidR="000414CC" w:rsidRPr="008A736A">
        <w:t>на информационном стенде в месте предоставления муниципальной услуги;</w:t>
      </w:r>
    </w:p>
    <w:p w:rsidR="000414CC" w:rsidRPr="008A736A" w:rsidRDefault="008A736A" w:rsidP="008A736A">
      <w:r w:rsidRPr="008A736A">
        <w:t>-</w:t>
      </w:r>
      <w:r w:rsidR="000414CC" w:rsidRPr="008A736A">
        <w:t>у специалиста Отдела или специалиста МФЦ;</w:t>
      </w:r>
    </w:p>
    <w:p w:rsidR="000414CC" w:rsidRDefault="008A736A" w:rsidP="008A736A">
      <w:r w:rsidRPr="008A736A">
        <w:t>-</w:t>
      </w:r>
      <w:r w:rsidR="00B55908" w:rsidRPr="00B55908">
        <w:t xml:space="preserve"> посредством информационно-телекоммуникационной сети «Интернет» на официальном сайте, Едином портале.</w:t>
      </w:r>
    </w:p>
    <w:p w:rsidR="00B55908" w:rsidRPr="008A736A" w:rsidRDefault="00B55908" w:rsidP="008A736A">
      <w:r>
        <w:t>(</w:t>
      </w:r>
      <w:r w:rsidR="005D6ACD" w:rsidRPr="005D6ACD">
        <w:t>абзац пятый подпункта 2.6.3 пункта 2.6</w:t>
      </w:r>
      <w:r w:rsidR="005D6ACD">
        <w:t xml:space="preserve"> изложен в редакции постановления Администрации </w:t>
      </w:r>
      <w:hyperlink r:id="rId46"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005D6ACD" w:rsidRPr="005D6ACD">
          <w:rPr>
            <w:rStyle w:val="a4"/>
          </w:rPr>
          <w:t>от 04.04.2024 № 265</w:t>
        </w:r>
      </w:hyperlink>
      <w:r w:rsidR="005D6ACD">
        <w:t>)</w:t>
      </w:r>
    </w:p>
    <w:p w:rsidR="000414CC" w:rsidRPr="008A736A" w:rsidRDefault="000414CC" w:rsidP="008A736A">
      <w:r w:rsidRPr="008A736A">
        <w:t>Документы, указанные в подпункте 2.6.2 пункта 2.6</w:t>
      </w:r>
      <w:r w:rsidR="00854B7F" w:rsidRPr="008A736A">
        <w:t xml:space="preserve"> настоящего а</w:t>
      </w:r>
      <w:r w:rsidRPr="008A736A">
        <w:t xml:space="preserve">дминистративного регламента заявитель </w:t>
      </w:r>
      <w:proofErr w:type="gramStart"/>
      <w:r w:rsidRPr="008A736A">
        <w:t>может получить</w:t>
      </w:r>
      <w:proofErr w:type="gramEnd"/>
      <w:r w:rsidRPr="008A736A">
        <w:t xml:space="preserve"> обратившись в МФЦ либо в Межрайонную ИФНС России № 7 по Ханты-Мансийскому автономному округу-Югре, информация о местонахождении, контактах и графике работы содержится на официальных сайтах, указанных в подпункте 1.3.4 пункта 1.3 настоящего административного регламента.</w:t>
      </w:r>
    </w:p>
    <w:p w:rsidR="008176AA" w:rsidRPr="008A736A" w:rsidRDefault="00B92E24" w:rsidP="008A736A">
      <w:r w:rsidRPr="008A736A">
        <w:t>2.6.4</w:t>
      </w:r>
      <w:r w:rsidR="00F43F3D" w:rsidRPr="008A736A">
        <w:t xml:space="preserve">. </w:t>
      </w:r>
      <w:r w:rsidR="008176AA" w:rsidRPr="008A736A">
        <w:t>Требования к документам, необходимым для предоставления муниципальной услуги.</w:t>
      </w:r>
    </w:p>
    <w:p w:rsidR="00922F69" w:rsidRPr="008A736A" w:rsidRDefault="00922F69" w:rsidP="008A736A">
      <w:r w:rsidRPr="008A736A">
        <w:t>Заявление о предоставлении муниципальной услуги представляется по рекомендуемой форме, приведенной в приложении 1 к настоящему административному регламенту.</w:t>
      </w:r>
    </w:p>
    <w:p w:rsidR="00922F69" w:rsidRPr="008A736A" w:rsidRDefault="000C09AF" w:rsidP="008A736A">
      <w:pPr>
        <w:rPr>
          <w:noProof/>
        </w:rPr>
      </w:pPr>
      <w:r w:rsidRPr="008A736A">
        <w:rPr>
          <w:noProof/>
        </w:rPr>
        <w:t>В заявлении также указывае</w:t>
      </w:r>
      <w:r w:rsidR="00922F69" w:rsidRPr="008A736A">
        <w:rPr>
          <w:noProof/>
        </w:rPr>
        <w:t xml:space="preserve">тся </w:t>
      </w:r>
      <w:r w:rsidRPr="008A736A">
        <w:rPr>
          <w:noProof/>
        </w:rPr>
        <w:t>один из способов выдачи (направления)</w:t>
      </w:r>
      <w:r w:rsidR="00922F69" w:rsidRPr="008A736A">
        <w:rPr>
          <w:noProof/>
        </w:rPr>
        <w:t xml:space="preserve"> </w:t>
      </w:r>
      <w:r w:rsidRPr="008A736A">
        <w:rPr>
          <w:noProof/>
        </w:rPr>
        <w:t>заявителю документов, являющихся</w:t>
      </w:r>
      <w:r w:rsidR="00922F69" w:rsidRPr="008A736A">
        <w:rPr>
          <w:noProof/>
        </w:rPr>
        <w:t xml:space="preserve"> результат</w:t>
      </w:r>
      <w:r w:rsidRPr="008A736A">
        <w:rPr>
          <w:noProof/>
        </w:rPr>
        <w:t>ом</w:t>
      </w:r>
      <w:r w:rsidR="00922F69" w:rsidRPr="008A736A">
        <w:rPr>
          <w:noProof/>
        </w:rPr>
        <w:t xml:space="preserve"> предо</w:t>
      </w:r>
      <w:r w:rsidRPr="008A736A">
        <w:rPr>
          <w:noProof/>
        </w:rPr>
        <w:t>ставления муниципальной услуги.</w:t>
      </w:r>
    </w:p>
    <w:p w:rsidR="008176AA" w:rsidRPr="008A736A" w:rsidRDefault="008176AA" w:rsidP="008A736A">
      <w:r w:rsidRPr="008A736A">
        <w:t>При обращении с заявлением о предоставлении муниципальной услуги посредством почтового отправления, копии документов, предусмотренных пунктом 2.6.1 настоящего административного регламента, а также документа, подтверждающего полномочия заявителя (при обращении представителя), должны быть заверены нотариально.</w:t>
      </w:r>
    </w:p>
    <w:p w:rsidR="00922F69" w:rsidRPr="008A736A" w:rsidRDefault="00922F69" w:rsidP="008A736A">
      <w:r w:rsidRPr="008A736A">
        <w:t>Документы, прилагаемые заявителем к заявлению, представляемые в электронной форме, направляются в следующих форматах:</w:t>
      </w:r>
    </w:p>
    <w:p w:rsidR="008176AA" w:rsidRPr="008A736A" w:rsidRDefault="008176AA" w:rsidP="008A736A">
      <w:r w:rsidRPr="008A736A">
        <w:t xml:space="preserve">а) </w:t>
      </w:r>
      <w:proofErr w:type="spellStart"/>
      <w:r w:rsidRPr="008A736A">
        <w:t>xml</w:t>
      </w:r>
      <w:proofErr w:type="spellEnd"/>
      <w:r w:rsidR="008A736A" w:rsidRPr="008A736A">
        <w:t>-</w:t>
      </w:r>
      <w:r w:rsidRPr="008A736A">
        <w:t xml:space="preserve">для формализованных документов; </w:t>
      </w:r>
    </w:p>
    <w:p w:rsidR="008176AA" w:rsidRPr="008A736A" w:rsidRDefault="008176AA" w:rsidP="008A736A">
      <w:r w:rsidRPr="008A736A">
        <w:t>б) doc, docx, odt</w:t>
      </w:r>
      <w:r w:rsidR="008A736A" w:rsidRPr="008A736A">
        <w:t>-</w:t>
      </w:r>
      <w:r w:rsidRPr="008A736A">
        <w:t xml:space="preserve">для документов с текстовым содержанием, не включающим формулы (за исключением документов, указанных в подпункте </w:t>
      </w:r>
      <w:r w:rsidR="008A736A" w:rsidRPr="008A736A">
        <w:t>«</w:t>
      </w:r>
      <w:r w:rsidRPr="008A736A">
        <w:t>в</w:t>
      </w:r>
      <w:r w:rsidR="008A736A" w:rsidRPr="008A736A">
        <w:t>»</w:t>
      </w:r>
      <w:r w:rsidRPr="008A736A">
        <w:t xml:space="preserve"> настоящего пункта); </w:t>
      </w:r>
    </w:p>
    <w:p w:rsidR="008176AA" w:rsidRPr="008A736A" w:rsidRDefault="008176AA" w:rsidP="008A736A">
      <w:r w:rsidRPr="008A736A">
        <w:t xml:space="preserve">в) xls, xlsx, </w:t>
      </w:r>
      <w:proofErr w:type="spellStart"/>
      <w:r w:rsidRPr="008A736A">
        <w:t>ods</w:t>
      </w:r>
      <w:proofErr w:type="spellEnd"/>
      <w:r w:rsidR="008A736A" w:rsidRPr="008A736A">
        <w:t>-</w:t>
      </w:r>
      <w:r w:rsidRPr="008A736A">
        <w:t xml:space="preserve">для документов, содержащих расчеты; </w:t>
      </w:r>
    </w:p>
    <w:p w:rsidR="008176AA" w:rsidRPr="008A736A" w:rsidRDefault="008176AA" w:rsidP="008A736A">
      <w:r w:rsidRPr="008A736A">
        <w:t xml:space="preserve">г) pdf, jpg, </w:t>
      </w:r>
      <w:proofErr w:type="spellStart"/>
      <w:r w:rsidRPr="008A736A">
        <w:t>jpeg</w:t>
      </w:r>
      <w:proofErr w:type="spellEnd"/>
      <w:r w:rsidR="008A736A" w:rsidRPr="008A736A">
        <w:t>-</w:t>
      </w:r>
      <w:r w:rsidRPr="008A736A">
        <w:t xml:space="preserve">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8A736A" w:rsidRPr="008A736A">
        <w:t>«</w:t>
      </w:r>
      <w:r w:rsidRPr="008A736A">
        <w:t>в</w:t>
      </w:r>
      <w:r w:rsidR="008A736A" w:rsidRPr="008A736A">
        <w:t>»</w:t>
      </w:r>
      <w:r w:rsidRPr="008A736A">
        <w:t xml:space="preserve"> настоящего пункта), а также документов с графическим содержанием.</w:t>
      </w:r>
    </w:p>
    <w:p w:rsidR="00922F69" w:rsidRPr="008A736A" w:rsidRDefault="00922F69" w:rsidP="008A736A">
      <w:r w:rsidRPr="008A736A">
        <w:t>Максимально допустимый размер файла</w:t>
      </w:r>
      <w:r w:rsidR="008A736A" w:rsidRPr="008A736A">
        <w:t>-</w:t>
      </w:r>
      <w:r w:rsidRPr="008A736A">
        <w:t>80 Мб.</w:t>
      </w:r>
    </w:p>
    <w:p w:rsidR="000F35C2" w:rsidRPr="008A736A" w:rsidRDefault="000F35C2" w:rsidP="008A736A">
      <w:r w:rsidRPr="008A736A">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F43F3D" w:rsidRPr="008A736A" w:rsidRDefault="00B92E24" w:rsidP="008A736A">
      <w:r w:rsidRPr="008A736A">
        <w:t>2.6.5</w:t>
      </w:r>
      <w:r w:rsidR="00F43F3D" w:rsidRPr="008A736A">
        <w:t>. Способы подачи документов, необходимых для предоставления муниципальной услуги:</w:t>
      </w:r>
    </w:p>
    <w:p w:rsidR="00F43F3D" w:rsidRPr="008A736A" w:rsidRDefault="00F43F3D" w:rsidP="008A736A">
      <w:r w:rsidRPr="008A736A">
        <w:t>- при личном обращении в Отдел, МФЦ;</w:t>
      </w:r>
    </w:p>
    <w:p w:rsidR="00F43F3D" w:rsidRPr="008A736A" w:rsidRDefault="00F43F3D" w:rsidP="008A736A">
      <w:r w:rsidRPr="008A736A">
        <w:t>- посредством почтового отправления с описью вложения и с уведомлением о вручении в Комитет, Администрацию;</w:t>
      </w:r>
    </w:p>
    <w:p w:rsidR="00F43F3D" w:rsidRPr="008A736A" w:rsidRDefault="00F43F3D" w:rsidP="008A736A">
      <w:r w:rsidRPr="008A736A">
        <w:lastRenderedPageBreak/>
        <w:t>- посред</w:t>
      </w:r>
      <w:r w:rsidR="000C09AF" w:rsidRPr="008A736A">
        <w:t>ством электронной почты в Отдел на</w:t>
      </w:r>
      <w:r w:rsidRPr="008A736A">
        <w:t xml:space="preserve"> адрес электронной почты: </w:t>
      </w:r>
      <w:proofErr w:type="spellStart"/>
      <w:r w:rsidRPr="008A736A">
        <w:rPr>
          <w:lang w:val="en-US"/>
        </w:rPr>
        <w:t>kumi</w:t>
      </w:r>
      <w:proofErr w:type="spellEnd"/>
      <w:r w:rsidRPr="008A736A">
        <w:t>@</w:t>
      </w:r>
      <w:proofErr w:type="spellStart"/>
      <w:r w:rsidRPr="008A736A">
        <w:rPr>
          <w:lang w:val="en-US"/>
        </w:rPr>
        <w:t>berezovo</w:t>
      </w:r>
      <w:proofErr w:type="spellEnd"/>
      <w:r w:rsidRPr="008A736A">
        <w:t>.</w:t>
      </w:r>
      <w:r w:rsidRPr="008A736A">
        <w:rPr>
          <w:lang w:val="en-US"/>
        </w:rPr>
        <w:t>ru</w:t>
      </w:r>
      <w:r w:rsidRPr="008A736A">
        <w:t>;</w:t>
      </w:r>
    </w:p>
    <w:p w:rsidR="00F43F3D" w:rsidRDefault="00F43F3D" w:rsidP="008A736A">
      <w:r w:rsidRPr="008A736A">
        <w:t>- посредством Единого портала.</w:t>
      </w:r>
    </w:p>
    <w:p w:rsidR="005D6ACD" w:rsidRPr="008A736A" w:rsidRDefault="005D6ACD" w:rsidP="005D6ACD">
      <w:r>
        <w:t>(</w:t>
      </w:r>
      <w:r w:rsidRPr="005D6ACD">
        <w:t>абзац пятый подпункта 2.6.5 пункта 2.6</w:t>
      </w:r>
      <w:r>
        <w:t xml:space="preserve"> изложен в редакции постановления Администрации </w:t>
      </w:r>
      <w:hyperlink r:id="rId47"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 № 265</w:t>
        </w:r>
      </w:hyperlink>
      <w:r>
        <w:t>)</w:t>
      </w:r>
    </w:p>
    <w:p w:rsidR="00F43F3D" w:rsidRPr="008A736A" w:rsidRDefault="00B92E24" w:rsidP="008A736A">
      <w:r w:rsidRPr="008A736A">
        <w:t>2.6.6</w:t>
      </w:r>
      <w:r w:rsidR="00F43F3D" w:rsidRPr="008A736A">
        <w:t>. Запрещается требовать от заявителей:</w:t>
      </w:r>
    </w:p>
    <w:p w:rsidR="00F43F3D" w:rsidRPr="008A736A" w:rsidRDefault="00922F69" w:rsidP="008A736A">
      <w:r w:rsidRPr="008A736A">
        <w:t xml:space="preserve">- </w:t>
      </w:r>
      <w:r w:rsidR="00F43F3D" w:rsidRPr="008A736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43F3D" w:rsidRPr="008A736A" w:rsidRDefault="00F43F3D" w:rsidP="008A736A">
      <w:r w:rsidRPr="008A736A">
        <w:t xml:space="preserve">- предоставления документов и информации, в том числе подтверждающих внесение заявителем платы за предоставление муниципальной услуги, которая находится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w:t>
      </w:r>
      <w:hyperlink r:id="rId4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96211C">
          <w:rPr>
            <w:rStyle w:val="a4"/>
          </w:rPr>
          <w:t>№ 210-ФЗ</w:t>
        </w:r>
      </w:hyperlink>
      <w:r w:rsidRPr="008A736A">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w:t>
      </w:r>
      <w:r w:rsidR="008A736A" w:rsidRPr="008A736A">
        <w:t>-</w:t>
      </w:r>
      <w:r w:rsidRPr="008A736A">
        <w:t>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F43F3D" w:rsidRPr="008A736A" w:rsidRDefault="00F43F3D" w:rsidP="008A736A">
      <w:r w:rsidRPr="008A736A">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43F3D" w:rsidRPr="008A736A" w:rsidRDefault="00F43F3D" w:rsidP="008A736A">
      <w:r w:rsidRPr="008A736A">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F43F3D" w:rsidRPr="008A736A" w:rsidRDefault="00F43F3D" w:rsidP="008A736A">
      <w:r w:rsidRPr="008A736A">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43F3D" w:rsidRPr="008A736A" w:rsidRDefault="00F43F3D" w:rsidP="008A736A">
      <w:r w:rsidRPr="008A736A">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43F3D" w:rsidRPr="008A736A" w:rsidRDefault="00F43F3D" w:rsidP="008A736A">
      <w:r w:rsidRPr="008A736A">
        <w:t>г) выявление документально подтвержденного факта (признаков) ошибочного или противоправного действия (бездействия) должностного лица Комитета, Отдела,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заместителя главы Березовского района, председателя комитета,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F43F3D" w:rsidRPr="008A736A" w:rsidRDefault="00F43F3D" w:rsidP="008A736A">
      <w:r w:rsidRPr="008A736A">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4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96211C">
          <w:rPr>
            <w:rStyle w:val="a4"/>
          </w:rPr>
          <w:t>№ 210-ФЗ</w:t>
        </w:r>
      </w:hyperlink>
      <w:r w:rsidRPr="008A736A">
        <w:t xml:space="preserve">, за исключением случаев, если нанесение отметок на </w:t>
      </w:r>
      <w:r w:rsidRPr="008A736A">
        <w:lastRenderedPageBreak/>
        <w:t>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43F3D" w:rsidRPr="008A736A" w:rsidRDefault="00F43F3D" w:rsidP="008A736A">
      <w:r w:rsidRPr="008A736A">
        <w:t>-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предоставление сведений, необходимых для расчета длительности временного интервала, который необходимо забронировать для приема.</w:t>
      </w:r>
    </w:p>
    <w:p w:rsidR="00F43F3D" w:rsidRPr="008A736A" w:rsidRDefault="00F43F3D" w:rsidP="008A736A">
      <w:r w:rsidRPr="008A736A">
        <w:t>2.7. Исчерпывающий перечень оснований для отказа в приеме документов, необходимых для предоставления муниципальной услуги</w:t>
      </w:r>
    </w:p>
    <w:p w:rsidR="008176AA" w:rsidRPr="008A736A" w:rsidRDefault="008176AA" w:rsidP="008A736A">
      <w:bookmarkStart w:id="3" w:name="Par135"/>
      <w:bookmarkEnd w:id="3"/>
      <w:r w:rsidRPr="008A736A">
        <w:t xml:space="preserve">а)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w:t>
      </w:r>
      <w:r w:rsidR="000C09AF" w:rsidRPr="008A736A">
        <w:t xml:space="preserve">муниципальной </w:t>
      </w:r>
      <w:r w:rsidRPr="008A736A">
        <w:t>услуги указанным лицом).</w:t>
      </w:r>
    </w:p>
    <w:p w:rsidR="008176AA" w:rsidRPr="008A736A" w:rsidRDefault="008176AA" w:rsidP="008A736A">
      <w:r w:rsidRPr="008A736A">
        <w:t xml:space="preserve">б) Подача заявления о предоставлении муниципальной услуги и документов, необходимых для предоставления </w:t>
      </w:r>
      <w:r w:rsidR="000C09AF" w:rsidRPr="008A736A">
        <w:t xml:space="preserve">муниципальной </w:t>
      </w:r>
      <w:r w:rsidRPr="008A736A">
        <w:t>услуги, в электронной форме с нарушением установленных требований.</w:t>
      </w:r>
    </w:p>
    <w:p w:rsidR="001E5C97" w:rsidRPr="008A736A" w:rsidRDefault="008176AA" w:rsidP="008A736A">
      <w:r w:rsidRPr="008A736A">
        <w:t>в)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1E5C97" w:rsidRPr="008A736A" w:rsidRDefault="001E5C97" w:rsidP="008A736A">
      <w:r w:rsidRPr="008A736A">
        <w:t xml:space="preserve">Решение об отказе в приеме документов, необходимых для предоставления муниципальной услуги, </w:t>
      </w:r>
      <w:r w:rsidR="00411D90" w:rsidRPr="008A736A">
        <w:t>согласно приложению</w:t>
      </w:r>
      <w:r w:rsidRPr="008A736A">
        <w:t xml:space="preserve"> </w:t>
      </w:r>
      <w:r w:rsidR="00411D90" w:rsidRPr="008A736A">
        <w:t>2</w:t>
      </w:r>
      <w:r w:rsidR="00FB679E" w:rsidRPr="008A736A">
        <w:t xml:space="preserve"> к настоящему а</w:t>
      </w:r>
      <w:r w:rsidRPr="008A736A">
        <w:t>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1E5C97" w:rsidRDefault="001E5C97" w:rsidP="008A736A">
      <w:r w:rsidRPr="008A736A">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5D6ACD" w:rsidRDefault="005D6ACD" w:rsidP="008A736A">
      <w:r w:rsidRPr="005D6ACD">
        <w:t>Не допускается отказ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официальном сайте.</w:t>
      </w:r>
    </w:p>
    <w:p w:rsidR="005D6ACD" w:rsidRPr="008A736A" w:rsidRDefault="005D6ACD" w:rsidP="008A736A">
      <w:r>
        <w:t>(</w:t>
      </w:r>
      <w:r w:rsidRPr="005D6ACD">
        <w:t>абзац седьмой пункта 2.7</w:t>
      </w:r>
      <w:r>
        <w:t xml:space="preserve"> изложен в редакции постановления Администрации              </w:t>
      </w:r>
      <w:hyperlink r:id="rId50"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 № 265</w:t>
        </w:r>
      </w:hyperlink>
      <w:r>
        <w:t>)</w:t>
      </w:r>
    </w:p>
    <w:p w:rsidR="00F43F3D" w:rsidRDefault="00F43F3D" w:rsidP="008A736A">
      <w:r w:rsidRPr="008A736A">
        <w:t xml:space="preserve">2.8. </w:t>
      </w:r>
      <w:r w:rsidR="00405968" w:rsidRPr="00405968">
        <w:t>Исчерпывающий перечень оснований для приостановления или отказа в предоставлении муниципальной услуги</w:t>
      </w:r>
      <w:r w:rsidR="00405968">
        <w:t>.</w:t>
      </w:r>
    </w:p>
    <w:p w:rsidR="00405968" w:rsidRPr="00405968" w:rsidRDefault="00405968" w:rsidP="00405968">
      <w:pPr>
        <w:rPr>
          <w:rFonts w:ascii="Calibri" w:eastAsia="Calibri" w:hAnsi="Calibri"/>
          <w:sz w:val="22"/>
          <w:szCs w:val="22"/>
        </w:rPr>
      </w:pPr>
      <w:r>
        <w:t xml:space="preserve">(абзац первый пункта 2.8 раздела 2 изложен в редакции постановления </w:t>
      </w:r>
      <w:r>
        <w:rPr>
          <w:rFonts w:cs="Arial"/>
          <w:szCs w:val="28"/>
        </w:rPr>
        <w:t xml:space="preserve">Администрации </w:t>
      </w:r>
      <w:hyperlink r:id="rId51"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 w:history="1">
        <w:r>
          <w:rPr>
            <w:rStyle w:val="a4"/>
            <w:rFonts w:eastAsia="Calibri"/>
          </w:rPr>
          <w:t>от 11.11.2025 № 832</w:t>
        </w:r>
      </w:hyperlink>
      <w:r>
        <w:rPr>
          <w:rFonts w:eastAsia="Calibri"/>
        </w:rPr>
        <w:t>)</w:t>
      </w:r>
    </w:p>
    <w:p w:rsidR="00F43F3D" w:rsidRPr="008A736A" w:rsidRDefault="00F43F3D" w:rsidP="008A736A">
      <w:r w:rsidRPr="008A736A">
        <w:t>2.8.1. Основания для приостановления предоставления муниципальной услуги законодательством не предусмотрены.</w:t>
      </w:r>
    </w:p>
    <w:p w:rsidR="00F43F3D" w:rsidRPr="008A736A" w:rsidRDefault="00F43F3D" w:rsidP="008A736A">
      <w:pPr>
        <w:rPr>
          <w:b/>
        </w:rPr>
      </w:pPr>
      <w:r w:rsidRPr="008A736A">
        <w:t>2.8.2. Основаниями для отказа в предоставлении муниципальной услуги являются:</w:t>
      </w:r>
      <w:r w:rsidRPr="008A736A">
        <w:rPr>
          <w:b/>
        </w:rPr>
        <w:t xml:space="preserve"> </w:t>
      </w:r>
    </w:p>
    <w:p w:rsidR="00F43F3D" w:rsidRPr="008A736A" w:rsidRDefault="00F43F3D" w:rsidP="008A736A">
      <w:r w:rsidRPr="008A736A">
        <w:t>а) содержание заявления не позволяет установить имущество,</w:t>
      </w:r>
      <w:r w:rsidR="004E3462" w:rsidRPr="008A736A">
        <w:t xml:space="preserve"> в отношении которого запрашивае</w:t>
      </w:r>
      <w:r w:rsidRPr="008A736A">
        <w:t xml:space="preserve">тся </w:t>
      </w:r>
      <w:r w:rsidR="004E3462" w:rsidRPr="008A736A">
        <w:t>информация</w:t>
      </w:r>
      <w:r w:rsidRPr="008A736A">
        <w:t>;</w:t>
      </w:r>
    </w:p>
    <w:p w:rsidR="00F43F3D" w:rsidRPr="008A736A" w:rsidRDefault="000F35C2" w:rsidP="008A736A">
      <w:r w:rsidRPr="008A736A">
        <w:t>б</w:t>
      </w:r>
      <w:r w:rsidR="00F43F3D" w:rsidRPr="008A736A">
        <w:t xml:space="preserve">) </w:t>
      </w:r>
      <w:r w:rsidR="004E3462" w:rsidRPr="008A736A">
        <w:t>информация</w:t>
      </w:r>
      <w:r w:rsidR="00F43F3D" w:rsidRPr="008A736A">
        <w:t xml:space="preserve"> об имуществе не мо</w:t>
      </w:r>
      <w:r w:rsidR="004E3462" w:rsidRPr="008A736A">
        <w:t>жет быть предоставлена</w:t>
      </w:r>
      <w:r w:rsidR="00F43F3D" w:rsidRPr="008A736A">
        <w:t xml:space="preserve"> в соответствии с законодательством Российской Федерации;</w:t>
      </w:r>
    </w:p>
    <w:p w:rsidR="00F43F3D" w:rsidRDefault="000F35C2" w:rsidP="008A736A">
      <w:r w:rsidRPr="008A736A">
        <w:t>в</w:t>
      </w:r>
      <w:r w:rsidR="00F43F3D" w:rsidRPr="008A736A">
        <w:t>) несоответствие данных владельца квалифицированного сертификата ключа проверки электронной подписи данным заявителя, указанным в заявлении, направленном в электронной форме.</w:t>
      </w:r>
    </w:p>
    <w:p w:rsidR="005D6ACD" w:rsidRDefault="005D6ACD" w:rsidP="008A736A">
      <w:r w:rsidRPr="005D6ACD">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официальном сайте.</w:t>
      </w:r>
    </w:p>
    <w:p w:rsidR="005D6ACD" w:rsidRPr="008A736A" w:rsidRDefault="005D6ACD" w:rsidP="005D6ACD">
      <w:r>
        <w:lastRenderedPageBreak/>
        <w:t>(</w:t>
      </w:r>
      <w:r w:rsidRPr="005D6ACD">
        <w:t>абзац пятый подпункта 2.8.2 пункта 2.8</w:t>
      </w:r>
      <w:r>
        <w:t xml:space="preserve"> изложен в редакции постановления Администрации </w:t>
      </w:r>
      <w:hyperlink r:id="rId52"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 № 265</w:t>
        </w:r>
      </w:hyperlink>
      <w:r>
        <w:t>)</w:t>
      </w:r>
    </w:p>
    <w:p w:rsidR="00F43F3D" w:rsidRDefault="00F43F3D" w:rsidP="008A736A">
      <w:r w:rsidRPr="008A736A">
        <w:t xml:space="preserve">2.9. </w:t>
      </w:r>
      <w:r w:rsidR="00405968" w:rsidRPr="00405968">
        <w:t>Размер платы, взимаемой с заявителя при предоставлении муниципальной услуги, и способы ее взимания</w:t>
      </w:r>
      <w:r w:rsidR="00405968">
        <w:t>.</w:t>
      </w:r>
    </w:p>
    <w:p w:rsidR="00405968" w:rsidRPr="00405968" w:rsidRDefault="00405968" w:rsidP="00405968">
      <w:pPr>
        <w:rPr>
          <w:rFonts w:ascii="Calibri" w:eastAsia="Calibri" w:hAnsi="Calibri"/>
          <w:sz w:val="22"/>
          <w:szCs w:val="22"/>
        </w:rPr>
      </w:pPr>
      <w:r>
        <w:t xml:space="preserve">(абзац первый пункта 2.9 раздела 2 изложен в редакции постановления </w:t>
      </w:r>
      <w:r>
        <w:rPr>
          <w:rFonts w:cs="Arial"/>
          <w:szCs w:val="28"/>
        </w:rPr>
        <w:t xml:space="preserve">Администрации </w:t>
      </w:r>
      <w:hyperlink r:id="rId53"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 w:history="1">
        <w:r>
          <w:rPr>
            <w:rStyle w:val="a4"/>
            <w:rFonts w:eastAsia="Calibri"/>
          </w:rPr>
          <w:t>от 11.11.2025 № 832</w:t>
        </w:r>
      </w:hyperlink>
      <w:r>
        <w:rPr>
          <w:rFonts w:eastAsia="Calibri"/>
        </w:rPr>
        <w:t>)</w:t>
      </w:r>
    </w:p>
    <w:p w:rsidR="000F35C2" w:rsidRPr="008A736A" w:rsidRDefault="000F35C2" w:rsidP="008A736A">
      <w:pPr>
        <w:rPr>
          <w:spacing w:val="2"/>
        </w:rPr>
      </w:pPr>
      <w:r w:rsidRPr="008A736A">
        <w:rPr>
          <w:spacing w:val="2"/>
        </w:rP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w:t>
      </w:r>
      <w:r w:rsidR="008A736A" w:rsidRPr="008A736A">
        <w:rPr>
          <w:spacing w:val="2"/>
        </w:rPr>
        <w:t>-</w:t>
      </w:r>
      <w:r w:rsidRPr="008A736A">
        <w:rPr>
          <w:spacing w:val="2"/>
        </w:rPr>
        <w:t>Югры не предусмотрено.</w:t>
      </w:r>
    </w:p>
    <w:p w:rsidR="00781BF2" w:rsidRDefault="00F43F3D" w:rsidP="00781BF2">
      <w:r w:rsidRPr="008A736A">
        <w:t xml:space="preserve">2.10. </w:t>
      </w:r>
      <w:r w:rsidR="00781BF2">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МФЦ</w:t>
      </w:r>
    </w:p>
    <w:p w:rsidR="00F43F3D" w:rsidRDefault="00781BF2" w:rsidP="00781BF2">
      <w:r>
        <w:t>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Отдел или МФЦ не должен превышать 15 минут.</w:t>
      </w:r>
    </w:p>
    <w:p w:rsidR="00781BF2" w:rsidRPr="008A736A" w:rsidRDefault="00781BF2" w:rsidP="00781BF2">
      <w:r>
        <w:t>(</w:t>
      </w:r>
      <w:r w:rsidRPr="00781BF2">
        <w:t>пункт 2.10</w:t>
      </w:r>
      <w:r>
        <w:t xml:space="preserve"> изложен в редакции постановления Администрации </w:t>
      </w:r>
      <w:hyperlink r:id="rId54" w:tooltip="постановление от 06.05.2025 0:00:00 №351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781BF2">
          <w:rPr>
            <w:rStyle w:val="a4"/>
          </w:rPr>
          <w:t>от 06.05.2025             № 351</w:t>
        </w:r>
      </w:hyperlink>
      <w:r>
        <w:t>)</w:t>
      </w:r>
    </w:p>
    <w:p w:rsidR="00F43F3D" w:rsidRDefault="00F43F3D" w:rsidP="008A736A">
      <w:r w:rsidRPr="008A736A">
        <w:t xml:space="preserve">2.11. </w:t>
      </w:r>
      <w:r w:rsidR="00405968" w:rsidRPr="00405968">
        <w:t>Срок регистрации запроса заявителя о предоставлении муниципальной услуги</w:t>
      </w:r>
      <w:r w:rsidR="005D6ACD" w:rsidRPr="005D6ACD">
        <w:t>.</w:t>
      </w:r>
    </w:p>
    <w:p w:rsidR="005D6ACD" w:rsidRDefault="005D6ACD" w:rsidP="005D6ACD">
      <w:r>
        <w:t>(</w:t>
      </w:r>
      <w:r w:rsidRPr="005D6ACD">
        <w:t>абзац первый пункта 2.11</w:t>
      </w:r>
      <w:r>
        <w:t xml:space="preserve"> изложен в редакции постановления Администрации               </w:t>
      </w:r>
      <w:hyperlink r:id="rId55"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 № 265</w:t>
        </w:r>
      </w:hyperlink>
      <w:r>
        <w:t>)</w:t>
      </w:r>
    </w:p>
    <w:p w:rsidR="00405968" w:rsidRPr="00405968" w:rsidRDefault="00405968" w:rsidP="00405968">
      <w:pPr>
        <w:rPr>
          <w:rFonts w:ascii="Calibri" w:eastAsia="Calibri" w:hAnsi="Calibri"/>
          <w:sz w:val="22"/>
          <w:szCs w:val="22"/>
        </w:rPr>
      </w:pPr>
      <w:r>
        <w:t xml:space="preserve">(абзац первый пункта 2.11 раздела 2 изложен в редакции постановления </w:t>
      </w:r>
      <w:r>
        <w:rPr>
          <w:rFonts w:cs="Arial"/>
          <w:szCs w:val="28"/>
        </w:rPr>
        <w:t xml:space="preserve">Администрации </w:t>
      </w:r>
      <w:hyperlink r:id="rId56"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 w:history="1">
        <w:r>
          <w:rPr>
            <w:rStyle w:val="a4"/>
            <w:rFonts w:eastAsia="Calibri"/>
          </w:rPr>
          <w:t>от 11.11.2025 № 832</w:t>
        </w:r>
      </w:hyperlink>
      <w:r>
        <w:rPr>
          <w:rFonts w:eastAsia="Calibri"/>
        </w:rPr>
        <w:t>)</w:t>
      </w:r>
    </w:p>
    <w:p w:rsidR="00F43F3D" w:rsidRPr="008A736A" w:rsidRDefault="00F43F3D" w:rsidP="008A736A">
      <w:r w:rsidRPr="008A736A">
        <w:t xml:space="preserve">В случае личного обращения заявителя в Отдел, заявление о предоставлении муниципальной услуги подлежит обязательной регистрации специалистом Отдела, ответственным за прием и регистрацию документов, в электронном документообороте в течение 15 минут. </w:t>
      </w:r>
    </w:p>
    <w:p w:rsidR="00F43F3D" w:rsidRDefault="00F43F3D" w:rsidP="008A736A">
      <w:r w:rsidRPr="008A736A">
        <w:t>Письменные обращения, поступившие в адрес Комитета,</w:t>
      </w:r>
      <w:r w:rsidR="000C09AF" w:rsidRPr="008A736A">
        <w:t xml:space="preserve"> администрации</w:t>
      </w:r>
      <w:r w:rsidRPr="008A736A">
        <w:t xml:space="preserve"> подлежат обязательной регистрации специалистом, ответственным за прием и регистрацию документов, в электронном документообороте в день поступления обращения.</w:t>
      </w:r>
    </w:p>
    <w:p w:rsidR="005D6ACD" w:rsidRDefault="005D6ACD" w:rsidP="008A736A">
      <w:r w:rsidRPr="005D6ACD">
        <w:t>В случае подачи заявления в Отдел посредством электронной почты, Единого портала письменные обращения подлежат обязательной регистрации специалистом Отдела, ответственным за прием и регистрацию документов, в электронном документообороте в день поступления обращения в Отдел. Получение заявления о предоставлении муниципальной услуги подтверждается путем направления заявителю уведомления, содержащего входящий регистрационный номер заявления, дату получения, в срок не позднее рабочего дня, следующего за днем поступления заявления.</w:t>
      </w:r>
    </w:p>
    <w:p w:rsidR="005D6ACD" w:rsidRPr="008A736A" w:rsidRDefault="005D6ACD" w:rsidP="005D6ACD">
      <w:r>
        <w:t>(</w:t>
      </w:r>
      <w:r w:rsidRPr="005D6ACD">
        <w:t>абзац четвертый пункта 2.11</w:t>
      </w:r>
      <w:r>
        <w:t xml:space="preserve"> изложен в редакции постановления Администрации               </w:t>
      </w:r>
      <w:hyperlink r:id="rId57"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 № 265</w:t>
        </w:r>
      </w:hyperlink>
      <w:r>
        <w:t>)</w:t>
      </w:r>
    </w:p>
    <w:p w:rsidR="00F43F3D" w:rsidRPr="008A736A" w:rsidRDefault="00F43F3D" w:rsidP="008A736A">
      <w:r w:rsidRPr="008A736A">
        <w:t>В случае подачи заявления в МФЦ письменные обращения подлежат обязательной регистрации специалистом МФЦ в течение 15 минут в АИС МФЦ.</w:t>
      </w:r>
    </w:p>
    <w:p w:rsidR="00F43F3D" w:rsidRPr="008A736A" w:rsidRDefault="00F43F3D" w:rsidP="008A736A">
      <w:r w:rsidRPr="008A736A">
        <w:t>Заявителю, подавшему заявление в Комитет или МФЦ, выдается расписка в получении документов с указанием их перечня и даты их получения Комитетом или МФЦ, а также с указанием перечня сведений и документов, которые будут получены по межведомственным запросам.</w:t>
      </w:r>
    </w:p>
    <w:p w:rsidR="00F43F3D" w:rsidRDefault="00F43F3D" w:rsidP="008A736A">
      <w:r w:rsidRPr="008A736A">
        <w:t xml:space="preserve">2.12. </w:t>
      </w:r>
      <w:r w:rsidR="00781BF2" w:rsidRPr="00781BF2">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w:t>
      </w:r>
      <w:r w:rsidR="00781BF2" w:rsidRPr="00781BF2">
        <w:lastRenderedPageBreak/>
        <w:t>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81BF2" w:rsidRPr="008A736A" w:rsidRDefault="00781BF2" w:rsidP="008A736A">
      <w:r>
        <w:t>(</w:t>
      </w:r>
      <w:r w:rsidRPr="00781BF2">
        <w:t>абзац первый пункта 2.12</w:t>
      </w:r>
      <w:r>
        <w:t xml:space="preserve"> изложен в редакции постановления Администрации              </w:t>
      </w:r>
      <w:hyperlink r:id="rId58" w:tooltip="постановление от 06.05.2025 0:00:00 №351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781BF2">
          <w:rPr>
            <w:rStyle w:val="a4"/>
          </w:rPr>
          <w:t>от 06.05.2025 № 351</w:t>
        </w:r>
      </w:hyperlink>
      <w:r>
        <w:t>)</w:t>
      </w:r>
    </w:p>
    <w:p w:rsidR="00F43F3D" w:rsidRPr="008A736A" w:rsidRDefault="00F43F3D" w:rsidP="008A736A">
      <w:pPr>
        <w:rPr>
          <w:rFonts w:eastAsia="Calibri"/>
        </w:rPr>
      </w:pPr>
      <w:bookmarkStart w:id="4" w:name="Par141"/>
      <w:bookmarkEnd w:id="4"/>
      <w:r w:rsidRPr="008A736A">
        <w:rPr>
          <w:rFonts w:eastAsia="Calibri"/>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F43F3D" w:rsidRPr="008A736A" w:rsidRDefault="00F43F3D" w:rsidP="008A736A">
      <w:r w:rsidRPr="008A736A">
        <w:t>Помещения для предоставления муниципальной услуги размещаются преимущественно на нижних этажах зданий или в отдельно стоящих зданиях.</w:t>
      </w:r>
    </w:p>
    <w:p w:rsidR="00F43F3D" w:rsidRPr="008A736A" w:rsidRDefault="00F43F3D" w:rsidP="008A736A">
      <w:r w:rsidRPr="008A736A">
        <w:t xml:space="preserve">Вход и выход из помещения для предоставления муниципальной услуги оборудуются: </w:t>
      </w:r>
    </w:p>
    <w:p w:rsidR="00F43F3D" w:rsidRPr="008A736A" w:rsidRDefault="00F43F3D" w:rsidP="008A736A">
      <w:r w:rsidRPr="008A736A">
        <w:t>- пандусами, расширенными проходами, тактильными полосами по путям движения, позволяющими обеспечить беспрепятственный доступ инвалидов;</w:t>
      </w:r>
    </w:p>
    <w:p w:rsidR="00F43F3D" w:rsidRPr="008A736A" w:rsidRDefault="00F43F3D" w:rsidP="008A736A">
      <w:r w:rsidRPr="008A736A">
        <w:t>- соответствующими указателями с автономными источниками бесперебойного питания;</w:t>
      </w:r>
    </w:p>
    <w:p w:rsidR="00F43F3D" w:rsidRPr="008A736A" w:rsidRDefault="00F43F3D" w:rsidP="008A736A">
      <w:r w:rsidRPr="008A736A">
        <w:t>- контрастной маркировкой ступеней по пути движения;</w:t>
      </w:r>
    </w:p>
    <w:p w:rsidR="00F43F3D" w:rsidRPr="008A736A" w:rsidRDefault="00F43F3D" w:rsidP="008A736A">
      <w:r w:rsidRPr="008A736A">
        <w:t>- информационной мнемосхемой (тактильной схемой движения);</w:t>
      </w:r>
    </w:p>
    <w:p w:rsidR="00F43F3D" w:rsidRPr="008A736A" w:rsidRDefault="00F43F3D" w:rsidP="008A736A">
      <w:r w:rsidRPr="008A736A">
        <w:t>- тактильными табличками с надписями, дублированными шрифтом Брайля.</w:t>
      </w:r>
    </w:p>
    <w:p w:rsidR="00F43F3D" w:rsidRPr="008A736A" w:rsidRDefault="00F43F3D" w:rsidP="008A736A">
      <w:r w:rsidRPr="008A736A">
        <w:t>Лестницы, находящиеся по пути движения в помещение для предоставления муниципальной услуги оборудуются:</w:t>
      </w:r>
    </w:p>
    <w:p w:rsidR="00F43F3D" w:rsidRPr="008A736A" w:rsidRDefault="00F43F3D" w:rsidP="008A736A">
      <w:r w:rsidRPr="008A736A">
        <w:t>- тактильными полосами;</w:t>
      </w:r>
    </w:p>
    <w:p w:rsidR="00F43F3D" w:rsidRPr="008A736A" w:rsidRDefault="00F43F3D" w:rsidP="008A736A">
      <w:r w:rsidRPr="008A736A">
        <w:t>- контрастной маркировкой крайних ступеней;</w:t>
      </w:r>
    </w:p>
    <w:p w:rsidR="00F43F3D" w:rsidRPr="008A736A" w:rsidRDefault="00F43F3D" w:rsidP="008A736A">
      <w:r w:rsidRPr="008A736A">
        <w:t>- поручнями с двух сторон, с тактильными полосами, нанесенными на поручни, с тактильно-выпуклым шрифтом и шрифтом Брайля с указанием этажа;</w:t>
      </w:r>
    </w:p>
    <w:p w:rsidR="00F43F3D" w:rsidRPr="008A736A" w:rsidRDefault="00F43F3D" w:rsidP="008A736A">
      <w:r w:rsidRPr="008A736A">
        <w:t>- тактильными табличками с указанием этажей, дублированными шрифтом Брайля.</w:t>
      </w:r>
    </w:p>
    <w:p w:rsidR="00F43F3D" w:rsidRPr="008A736A" w:rsidRDefault="00F43F3D" w:rsidP="008A736A">
      <w:r w:rsidRPr="008A736A">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F43F3D" w:rsidRPr="008A736A" w:rsidRDefault="00F43F3D" w:rsidP="008A736A">
      <w:r w:rsidRPr="008A736A">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F43F3D" w:rsidRPr="008A736A" w:rsidRDefault="00F43F3D" w:rsidP="008A736A">
      <w:r w:rsidRPr="008A736A">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001E5C97" w:rsidRPr="008A736A">
        <w:t>противопожарного режима</w:t>
      </w:r>
      <w:r w:rsidRPr="008A736A">
        <w:t>.</w:t>
      </w:r>
    </w:p>
    <w:p w:rsidR="00F43F3D" w:rsidRPr="008A736A" w:rsidRDefault="00F43F3D" w:rsidP="008A736A">
      <w:r w:rsidRPr="008A736A">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F43F3D" w:rsidRPr="008A736A" w:rsidRDefault="00F43F3D" w:rsidP="008A736A">
      <w:r w:rsidRPr="008A736A">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F43F3D" w:rsidRPr="008A736A" w:rsidRDefault="00F43F3D" w:rsidP="008A736A">
      <w:r w:rsidRPr="008A736A">
        <w:t xml:space="preserve">Информационные стенды, информационные терминалы размещаются на видном, доступном месте в любом из форматов: настенных стендах, напольных или </w:t>
      </w:r>
      <w:r w:rsidRPr="008A736A">
        <w:lastRenderedPageBreak/>
        <w:t>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F43F3D" w:rsidRPr="008A736A" w:rsidRDefault="00F43F3D" w:rsidP="008A736A">
      <w:r w:rsidRPr="008A736A">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F43F3D" w:rsidRPr="008A736A" w:rsidRDefault="00F43F3D" w:rsidP="008A736A">
      <w:r w:rsidRPr="008A736A">
        <w:t>На информационных стендах, информационном терминале и в информационно-телекоммуникационной сети Интернет размещается информация, указанная в подпункте 1.3.5 настоящего административного регламента.</w:t>
      </w:r>
    </w:p>
    <w:p w:rsidR="00F43F3D" w:rsidRPr="008A736A" w:rsidRDefault="00F43F3D" w:rsidP="008A736A">
      <w:r w:rsidRPr="008A736A">
        <w:t>2.13. Показатели доступности и качества муниципальной услуги</w:t>
      </w:r>
    </w:p>
    <w:p w:rsidR="005D6ACD" w:rsidRDefault="00F43F3D" w:rsidP="005D6ACD">
      <w:r w:rsidRPr="008A736A">
        <w:t xml:space="preserve">2.13.1. </w:t>
      </w:r>
      <w:r w:rsidR="005D6ACD">
        <w:t>Показателями доступности муниципальной услуги являются:</w:t>
      </w:r>
    </w:p>
    <w:p w:rsidR="005D6ACD" w:rsidRDefault="005D6ACD" w:rsidP="005D6ACD">
      <w:r>
        <w:t>- транспортная доступность к местам предоставления муниципальной услуги;</w:t>
      </w:r>
    </w:p>
    <w:p w:rsidR="005D6ACD" w:rsidRDefault="005D6ACD" w:rsidP="005D6ACD">
      <w:r>
        <w:t>- возможность получения заявителем муниципальной услуги в МФЦ в полном объеме;</w:t>
      </w:r>
    </w:p>
    <w:p w:rsidR="005D6ACD" w:rsidRDefault="005D6ACD" w:rsidP="005D6ACD">
      <w:r>
        <w:t>- возможность получения заявителем муниципальной услуги в электронной форме посредством Единого портала, электронной почты;</w:t>
      </w:r>
    </w:p>
    <w:p w:rsidR="005D6ACD" w:rsidRDefault="005D6ACD" w:rsidP="005D6ACD">
      <w:r>
        <w:t>- доступность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 письменного информирования, в том числе посредством официального сайта и Единого портала;</w:t>
      </w:r>
    </w:p>
    <w:p w:rsidR="005D6ACD" w:rsidRDefault="005D6ACD" w:rsidP="005D6ACD">
      <w:r>
        <w:t xml:space="preserve">- доступность заявителей к форме заявления о предоставлении муниципальной услуги, размещенной на Едином портале, в том числе с возможностью его копирования и заполнения в электронном виде; </w:t>
      </w:r>
    </w:p>
    <w:p w:rsidR="00F43F3D" w:rsidRDefault="005D6ACD" w:rsidP="005D6ACD">
      <w:r>
        <w:t>- бесплатность предоставления муниципальной услуги и информации о процедуре предоставления муниципальной услуги.</w:t>
      </w:r>
    </w:p>
    <w:p w:rsidR="005D6ACD" w:rsidRPr="008A736A" w:rsidRDefault="005D6ACD" w:rsidP="005D6ACD">
      <w:r>
        <w:t>(</w:t>
      </w:r>
      <w:r w:rsidRPr="005D6ACD">
        <w:t>подпункт 2.13.1 пункта 2.13</w:t>
      </w:r>
      <w:r>
        <w:t xml:space="preserve"> изложен в редакции постановления Администрации               </w:t>
      </w:r>
      <w:hyperlink r:id="rId59"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 № 265</w:t>
        </w:r>
      </w:hyperlink>
      <w:r>
        <w:t>)</w:t>
      </w:r>
    </w:p>
    <w:p w:rsidR="00F43F3D" w:rsidRPr="008A736A" w:rsidRDefault="00F43F3D" w:rsidP="008A736A">
      <w:r w:rsidRPr="008A736A">
        <w:t>2.13.2. Показателями качества муниципальной услуги являются:</w:t>
      </w:r>
    </w:p>
    <w:p w:rsidR="00F43F3D" w:rsidRPr="008A736A" w:rsidRDefault="00F43F3D" w:rsidP="008A736A">
      <w:r w:rsidRPr="008A736A">
        <w:t>- соблюдение должностными лицами Отдела, предоставляющими муниципальную услугу, сроков предоставления муниципальной услуги;</w:t>
      </w:r>
    </w:p>
    <w:p w:rsidR="00F43F3D" w:rsidRPr="008A736A" w:rsidRDefault="00F43F3D" w:rsidP="008A736A">
      <w:r w:rsidRPr="008A736A">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F43F3D" w:rsidRPr="008A736A" w:rsidRDefault="00F43F3D" w:rsidP="008A736A">
      <w:r w:rsidRPr="008A736A">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ими в ходе предоставления муниципальной услуги;</w:t>
      </w:r>
    </w:p>
    <w:p w:rsidR="008A736A" w:rsidRPr="008A736A" w:rsidRDefault="00F43F3D" w:rsidP="008A736A">
      <w:r w:rsidRPr="008A736A">
        <w:t>- восстановление нарушенных прав заявителя.</w:t>
      </w:r>
    </w:p>
    <w:p w:rsidR="005D6ACD" w:rsidRDefault="00F43F3D" w:rsidP="005D6ACD">
      <w:r w:rsidRPr="008A736A">
        <w:t xml:space="preserve">2.14. </w:t>
      </w:r>
      <w:r w:rsidR="005D6ACD">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D6ACD" w:rsidRDefault="005D6ACD" w:rsidP="005D6ACD">
      <w:r>
        <w:t>При предоставлении муниципальной услуг в электронной форме заявителю обеспечивается:</w:t>
      </w:r>
    </w:p>
    <w:p w:rsidR="005D6ACD" w:rsidRDefault="005D6ACD" w:rsidP="005D6ACD">
      <w:r>
        <w:t>- получение информации о порядке и сроках предоставления муниципальной услуги посредством Единого портала;</w:t>
      </w:r>
    </w:p>
    <w:p w:rsidR="005D6ACD" w:rsidRDefault="005D6ACD" w:rsidP="005D6ACD">
      <w:r>
        <w:t>- запись на прием в МФЦ для подачи заявления о предоставлении муниципальной услуги посредством портала МФЦ;</w:t>
      </w:r>
    </w:p>
    <w:p w:rsidR="005D6ACD" w:rsidRDefault="005D6ACD" w:rsidP="005D6ACD">
      <w:r>
        <w:t>- формирование заявления на Едином портале;</w:t>
      </w:r>
    </w:p>
    <w:p w:rsidR="005D6ACD" w:rsidRDefault="005D6ACD" w:rsidP="005D6ACD">
      <w:r>
        <w:t>- прием и регистрация заявления и иных документов, необходимых для предоставления муниципальной услуги, поступившего посредством Единого портала;</w:t>
      </w:r>
    </w:p>
    <w:p w:rsidR="005D6ACD" w:rsidRDefault="005D6ACD" w:rsidP="005D6ACD">
      <w:r>
        <w:t>- получение результата предоставления муниципальной услуги посредством Единого портала;</w:t>
      </w:r>
    </w:p>
    <w:p w:rsidR="005D6ACD" w:rsidRDefault="005D6ACD" w:rsidP="005D6ACD">
      <w:r>
        <w:lastRenderedPageBreak/>
        <w:t>- осуществление оценки качества предоставления муниципальной услуги посредством Единого портала;</w:t>
      </w:r>
    </w:p>
    <w:p w:rsidR="005D6ACD" w:rsidRDefault="005D6ACD" w:rsidP="005D6ACD">
      <w:r>
        <w:t>- получение сведений о ходе выполнения заявления, поступившего посредством Единого портала;</w:t>
      </w:r>
    </w:p>
    <w:p w:rsidR="005D6ACD" w:rsidRDefault="005D6ACD" w:rsidP="005D6ACD">
      <w:r>
        <w:t>- досудебное (внесудебное) обжалование решений и действий (бездействии) Отдела, МФЦ, а также их должностных лиц, муниципальных служащих, работников, посредством Единого портала, официального сайта и портала МФЦ.</w:t>
      </w:r>
    </w:p>
    <w:p w:rsidR="005D6ACD" w:rsidRDefault="005D6ACD" w:rsidP="005D6ACD">
      <w: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3.7 настоящего административного регламента.</w:t>
      </w:r>
    </w:p>
    <w:p w:rsidR="005D6ACD" w:rsidRDefault="005D6ACD" w:rsidP="005D6ACD">
      <w:r>
        <w:t xml:space="preserve">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 </w:t>
      </w:r>
      <w:hyperlink r:id="rId60" w:tooltip="ФЕДЕРАЛЬНЫЙ ЗАКОН от 06.04.2011 № 63-ФЗ ГОСУДАРСТВЕННАЯ ДУМА ФЕДЕРАЛЬНОГО СОБРАНИЯ РФ&#10;&#10;ОБ ЭЛЕКТРОННОЙ ПОДПИСИ" w:history="1">
        <w:r w:rsidRPr="007862CA">
          <w:rPr>
            <w:rStyle w:val="a4"/>
          </w:rPr>
          <w:t>№ 63-ФЗ «Об электронной подписи</w:t>
        </w:r>
      </w:hyperlink>
      <w:r>
        <w:t>».</w:t>
      </w:r>
    </w:p>
    <w:p w:rsidR="005D6ACD" w:rsidRDefault="005D6ACD" w:rsidP="005D6ACD">
      <w:r>
        <w:t xml:space="preserve">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предоставлением такой услуги, осуществляются в соответствии с постановлением Правительства Российской Федерации от 25 августа 2012 года </w:t>
      </w:r>
      <w:hyperlink r:id="rId61" w:tooltip="ПОСТАНОВЛЕНИЕ от 25.08.2012 № 852 ПРАВИТЕЛЬСТВО РФ&#10;&#10;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history="1">
        <w:r w:rsidRPr="005D6ACD">
          <w:rPr>
            <w:rStyle w:val="a4"/>
          </w:rPr>
          <w:t>№ 852                               «Об утверждении Правил</w:t>
        </w:r>
      </w:hyperlink>
      <w:r>
        <w:t xml:space="preserve">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p>
    <w:p w:rsidR="005D6ACD" w:rsidRDefault="005D6ACD" w:rsidP="005D6ACD">
      <w:r>
        <w:t xml:space="preserve">Предоставление муниципальной услуги в МФЦ осуществляется по принципу «одного окна» в соответствии с законодательством Российской Федерации. </w:t>
      </w:r>
    </w:p>
    <w:p w:rsidR="00F43F3D" w:rsidRDefault="005D6ACD" w:rsidP="005D6ACD">
      <w:r>
        <w:t>МФЦ осуществляет прием и регистрацию заявления о предоставлении муниципальной услуги, а также подготовку, выдачу результата предоставления муниципальной услуги в соответствии с особенностями, установленными пунктом 3.6 настоящего административного регламента.</w:t>
      </w:r>
    </w:p>
    <w:p w:rsidR="005D6ACD" w:rsidRPr="008A736A" w:rsidRDefault="005D6ACD" w:rsidP="005D6ACD">
      <w:r>
        <w:t>(</w:t>
      </w:r>
      <w:r w:rsidRPr="005D6ACD">
        <w:t>пункт 2.14</w:t>
      </w:r>
      <w:r>
        <w:t xml:space="preserve"> изложен в редакции постановления Администрации </w:t>
      </w:r>
      <w:hyperlink r:id="rId62"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 xml:space="preserve">от 04.04.2024 </w:t>
        </w:r>
        <w:r>
          <w:rPr>
            <w:rStyle w:val="a4"/>
          </w:rPr>
          <w:t xml:space="preserve">               </w:t>
        </w:r>
        <w:r w:rsidRPr="005D6ACD">
          <w:rPr>
            <w:rStyle w:val="a4"/>
          </w:rPr>
          <w:t>№ 265</w:t>
        </w:r>
      </w:hyperlink>
      <w:r>
        <w:t>)</w:t>
      </w:r>
    </w:p>
    <w:p w:rsidR="00F43F3D" w:rsidRPr="008A736A" w:rsidRDefault="00F43F3D" w:rsidP="008A736A">
      <w:r w:rsidRPr="008A736A">
        <w:t>2.15. Случаи и порядок предоставления муниципальной услуги в упреждающем (проактивном) режиме.</w:t>
      </w:r>
    </w:p>
    <w:p w:rsidR="00F43F3D" w:rsidRPr="008A736A" w:rsidRDefault="00F43F3D" w:rsidP="008A736A">
      <w:r w:rsidRPr="008A736A">
        <w:t xml:space="preserve">Случаи предоставления муниципальной услуги в упреждающем (проактивном) режиме не предусмотрены. </w:t>
      </w:r>
    </w:p>
    <w:p w:rsidR="00F43F3D" w:rsidRPr="008A736A" w:rsidRDefault="00F43F3D" w:rsidP="00F43F3D">
      <w:pPr>
        <w:shd w:val="clear" w:color="auto" w:fill="FFFFFF"/>
        <w:rPr>
          <w:rFonts w:cs="Arial"/>
          <w:color w:val="052635"/>
          <w:szCs w:val="28"/>
        </w:rPr>
      </w:pPr>
    </w:p>
    <w:p w:rsidR="00F43F3D" w:rsidRPr="008A736A" w:rsidRDefault="00F43F3D" w:rsidP="0000705D">
      <w:pPr>
        <w:shd w:val="clear" w:color="auto" w:fill="FFFFFF"/>
        <w:jc w:val="center"/>
        <w:rPr>
          <w:rFonts w:cs="Arial"/>
          <w:b/>
          <w:bCs/>
          <w:iCs/>
          <w:sz w:val="30"/>
          <w:szCs w:val="30"/>
        </w:rPr>
      </w:pPr>
      <w:r w:rsidRPr="008A736A">
        <w:rPr>
          <w:rFonts w:cs="Arial"/>
          <w:b/>
          <w:bCs/>
          <w:iCs/>
          <w:sz w:val="30"/>
          <w:szCs w:val="30"/>
        </w:rPr>
        <w:t>3. Состав, последовательность и сроки выполнения</w:t>
      </w:r>
      <w:r w:rsidR="0000705D" w:rsidRPr="008A736A">
        <w:rPr>
          <w:rFonts w:cs="Arial"/>
          <w:b/>
          <w:bCs/>
          <w:iCs/>
          <w:sz w:val="30"/>
          <w:szCs w:val="30"/>
        </w:rPr>
        <w:t xml:space="preserve"> </w:t>
      </w:r>
      <w:r w:rsidRPr="008A736A">
        <w:rPr>
          <w:rFonts w:cs="Arial"/>
          <w:b/>
          <w:bCs/>
          <w:iCs/>
          <w:sz w:val="30"/>
          <w:szCs w:val="30"/>
        </w:rPr>
        <w:t>административных процедур, требования к порядку</w:t>
      </w:r>
      <w:r w:rsidR="0000705D" w:rsidRPr="008A736A">
        <w:rPr>
          <w:rFonts w:cs="Arial"/>
          <w:b/>
          <w:bCs/>
          <w:iCs/>
          <w:sz w:val="30"/>
          <w:szCs w:val="30"/>
        </w:rPr>
        <w:t xml:space="preserve"> </w:t>
      </w:r>
      <w:r w:rsidRPr="008A736A">
        <w:rPr>
          <w:rFonts w:cs="Arial"/>
          <w:b/>
          <w:bCs/>
          <w:iCs/>
          <w:sz w:val="30"/>
          <w:szCs w:val="30"/>
        </w:rPr>
        <w:t>их выполнения, в том числе особенности выполнения</w:t>
      </w:r>
      <w:r w:rsidR="0000705D" w:rsidRPr="008A736A">
        <w:rPr>
          <w:rFonts w:cs="Arial"/>
          <w:b/>
          <w:bCs/>
          <w:iCs/>
          <w:sz w:val="30"/>
          <w:szCs w:val="30"/>
        </w:rPr>
        <w:t xml:space="preserve"> </w:t>
      </w:r>
      <w:r w:rsidRPr="008A736A">
        <w:rPr>
          <w:rFonts w:cs="Arial"/>
          <w:b/>
          <w:bCs/>
          <w:iCs/>
          <w:sz w:val="30"/>
          <w:szCs w:val="30"/>
        </w:rPr>
        <w:t>административных процедур в электронной форме, а также особенности выполнения административных процеду</w:t>
      </w:r>
      <w:r w:rsidR="006E6C05" w:rsidRPr="008A736A">
        <w:rPr>
          <w:rFonts w:cs="Arial"/>
          <w:b/>
          <w:bCs/>
          <w:iCs/>
          <w:sz w:val="30"/>
          <w:szCs w:val="30"/>
        </w:rPr>
        <w:t>р в многофункциональных центрах</w:t>
      </w:r>
    </w:p>
    <w:p w:rsidR="00F43F3D" w:rsidRPr="008A736A" w:rsidRDefault="00F43F3D" w:rsidP="00F43F3D">
      <w:pPr>
        <w:rPr>
          <w:rFonts w:cs="Arial"/>
          <w:szCs w:val="28"/>
        </w:rPr>
      </w:pPr>
    </w:p>
    <w:p w:rsidR="00F43F3D" w:rsidRPr="008A736A" w:rsidRDefault="00F43F3D" w:rsidP="008A736A">
      <w:r w:rsidRPr="008A736A">
        <w:t>3.1. Предоставление муниципальной услуги включает в себя следующие административные процедуры:</w:t>
      </w:r>
    </w:p>
    <w:p w:rsidR="00F43F3D" w:rsidRPr="008A736A" w:rsidRDefault="00F43F3D" w:rsidP="008A736A">
      <w:r w:rsidRPr="008A736A">
        <w:t>1) прием и регистрация заявления о предоставлении муниципальной услуги;</w:t>
      </w:r>
    </w:p>
    <w:p w:rsidR="00854B7F" w:rsidRPr="008A736A" w:rsidRDefault="00854B7F" w:rsidP="008A736A">
      <w:r w:rsidRPr="008A736A">
        <w:lastRenderedPageBreak/>
        <w:t>2) формирование и направление межведомственных запросов, получение ответов на них;</w:t>
      </w:r>
    </w:p>
    <w:p w:rsidR="001E5C97" w:rsidRPr="008A736A" w:rsidRDefault="00854B7F" w:rsidP="008A736A">
      <w:r w:rsidRPr="008A736A">
        <w:t>3</w:t>
      </w:r>
      <w:r w:rsidR="00F43F3D" w:rsidRPr="008A736A">
        <w:t xml:space="preserve">) </w:t>
      </w:r>
      <w:r w:rsidRPr="008A736A">
        <w:t>принятие решения о предоставлении или об отказе в предоставлении муниципальной услуги;</w:t>
      </w:r>
    </w:p>
    <w:p w:rsidR="00F43F3D" w:rsidRPr="008A736A" w:rsidRDefault="00854B7F" w:rsidP="008A736A">
      <w:r w:rsidRPr="008A736A">
        <w:t>4</w:t>
      </w:r>
      <w:r w:rsidR="00F43F3D" w:rsidRPr="008A736A">
        <w:t>) выдача (направление) заявителю документа, являющегося результатом пред</w:t>
      </w:r>
      <w:r w:rsidRPr="008A736A">
        <w:t>оставления муниципальной услуги;</w:t>
      </w:r>
    </w:p>
    <w:p w:rsidR="00854B7F" w:rsidRPr="008A736A" w:rsidRDefault="00854B7F" w:rsidP="008A736A">
      <w:r w:rsidRPr="008A736A">
        <w:t>5) особенности выполнения административных процедур в МФЦ;</w:t>
      </w:r>
    </w:p>
    <w:p w:rsidR="00854B7F" w:rsidRPr="008A736A" w:rsidRDefault="00854B7F" w:rsidP="008A736A">
      <w:r w:rsidRPr="008A736A">
        <w:t>6) особенности выполнения административных процедур в электронной форме.</w:t>
      </w:r>
    </w:p>
    <w:p w:rsidR="00F43F3D" w:rsidRDefault="00F43F3D" w:rsidP="008A736A">
      <w:bookmarkStart w:id="5" w:name="Par188"/>
      <w:bookmarkEnd w:id="5"/>
      <w:r w:rsidRPr="008A736A">
        <w:t>3.2. Прием и регистрация заявления о предоставлении муниципальной услуги</w:t>
      </w:r>
    </w:p>
    <w:p w:rsidR="007862CA" w:rsidRDefault="007862CA" w:rsidP="008A736A">
      <w:r w:rsidRPr="007862CA">
        <w:t>Основанием для начала административной процедуры является поступление в Отдел, Комитет, администрацию заявления о предоставлении муниципальной услуги, в том числе посредством Единого портала.</w:t>
      </w:r>
    </w:p>
    <w:p w:rsidR="007862CA" w:rsidRPr="008A736A" w:rsidRDefault="007862CA" w:rsidP="008A736A">
      <w:r>
        <w:t>(</w:t>
      </w:r>
      <w:r w:rsidRPr="007862CA">
        <w:t>абзац второй пункта 3.2</w:t>
      </w:r>
      <w:r>
        <w:t xml:space="preserve"> изложен в редакции постановления Администрации                </w:t>
      </w:r>
      <w:hyperlink r:id="rId63"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w:t>
        </w:r>
        <w:r>
          <w:rPr>
            <w:rStyle w:val="a4"/>
          </w:rPr>
          <w:t xml:space="preserve"> </w:t>
        </w:r>
        <w:r w:rsidRPr="005D6ACD">
          <w:rPr>
            <w:rStyle w:val="a4"/>
          </w:rPr>
          <w:t>№ 265</w:t>
        </w:r>
      </w:hyperlink>
      <w:r>
        <w:t>)</w:t>
      </w:r>
    </w:p>
    <w:p w:rsidR="00F43F3D" w:rsidRPr="008A736A" w:rsidRDefault="00F43F3D" w:rsidP="008A736A">
      <w:r w:rsidRPr="008A736A">
        <w:t>Сведения о должностных лицах, ответственных за выполнение административной процедуры:</w:t>
      </w:r>
    </w:p>
    <w:p w:rsidR="00260BC8" w:rsidRPr="008A736A" w:rsidRDefault="00260BC8" w:rsidP="008A736A">
      <w:r w:rsidRPr="008A736A">
        <w:t>- за прием и регистрацию заявления, поступившего по почте, в том числе электронной почтой в адрес Комитета, администрации и подготовку решения об отказе в приеме документов</w:t>
      </w:r>
      <w:r w:rsidR="008A736A" w:rsidRPr="008A736A">
        <w:t>-</w:t>
      </w:r>
      <w:r w:rsidRPr="008A736A">
        <w:t>специалист Комитета, ответственный за прием и регистрацию документов;</w:t>
      </w:r>
    </w:p>
    <w:p w:rsidR="00F43F3D" w:rsidRPr="008A736A" w:rsidRDefault="00F43F3D" w:rsidP="008A736A">
      <w:r w:rsidRPr="008A736A">
        <w:t>- за прием и регистрацию, предоставленного заявителем лично в Отдел</w:t>
      </w:r>
      <w:r w:rsidR="008A736A" w:rsidRPr="008A736A">
        <w:t>-</w:t>
      </w:r>
      <w:r w:rsidRPr="008A736A">
        <w:t>специалист Отдела, ответственный за предоставление муниципальной услуги;</w:t>
      </w:r>
    </w:p>
    <w:p w:rsidR="00F43F3D" w:rsidRDefault="00F43F3D" w:rsidP="008A736A">
      <w:r w:rsidRPr="008A736A">
        <w:t xml:space="preserve">- </w:t>
      </w:r>
      <w:r w:rsidR="007862CA" w:rsidRPr="007862CA">
        <w:t>за прием и регистрацию заявления, поступившего в Комитет посредством Единого портала, специалист Комитета, ответственный за прием и регистрацию документов.</w:t>
      </w:r>
    </w:p>
    <w:p w:rsidR="007862CA" w:rsidRPr="008A736A" w:rsidRDefault="007862CA" w:rsidP="007862CA">
      <w:r>
        <w:t>(</w:t>
      </w:r>
      <w:r w:rsidRPr="007862CA">
        <w:t>абзац шестой пункта 3.2</w:t>
      </w:r>
      <w:r>
        <w:t xml:space="preserve"> изложен в редакции постановления Администрации                </w:t>
      </w:r>
      <w:hyperlink r:id="rId64"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w:t>
        </w:r>
        <w:r>
          <w:rPr>
            <w:rStyle w:val="a4"/>
          </w:rPr>
          <w:t xml:space="preserve"> </w:t>
        </w:r>
        <w:r w:rsidRPr="005D6ACD">
          <w:rPr>
            <w:rStyle w:val="a4"/>
          </w:rPr>
          <w:t>№ 265</w:t>
        </w:r>
      </w:hyperlink>
      <w:r>
        <w:t>)</w:t>
      </w:r>
    </w:p>
    <w:p w:rsidR="00260BC8" w:rsidRPr="008A736A" w:rsidRDefault="00260BC8" w:rsidP="008A736A">
      <w:r w:rsidRPr="008A736A">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проверка комплектности документов на наличие (отсутствие) оснований для отказа в приеме документов (продолжительность и (или) максимальный срок их выполнения</w:t>
      </w:r>
      <w:r w:rsidR="008A736A" w:rsidRPr="008A736A">
        <w:t>-</w:t>
      </w:r>
      <w:r w:rsidRPr="008A736A">
        <w:t>в день поступления заявления, при личном обращении заявителя</w:t>
      </w:r>
      <w:r w:rsidR="008A736A" w:rsidRPr="008A736A">
        <w:t>-</w:t>
      </w:r>
      <w:r w:rsidRPr="008A736A">
        <w:t>15 минут с момента получения заявления о предоставлении муниципальной услуги).</w:t>
      </w:r>
    </w:p>
    <w:p w:rsidR="00E56249" w:rsidRPr="008A736A" w:rsidRDefault="00624EB8" w:rsidP="008A736A">
      <w:r w:rsidRPr="008A736A">
        <w:t xml:space="preserve">При наличии оснований для отказа в приеме </w:t>
      </w:r>
      <w:proofErr w:type="gramStart"/>
      <w:r w:rsidRPr="008A736A">
        <w:t>документов</w:t>
      </w:r>
      <w:proofErr w:type="gramEnd"/>
      <w:r w:rsidRPr="008A736A">
        <w:t xml:space="preserve"> указанных в пункте 2.7 настоящего административного регламента подготовка решения об отказе в приеме документов и направление (выдача) заявителю.</w:t>
      </w:r>
    </w:p>
    <w:p w:rsidR="00260BC8" w:rsidRPr="008A736A" w:rsidRDefault="00260BC8" w:rsidP="008A736A">
      <w:r w:rsidRPr="008A736A">
        <w:t xml:space="preserve">Критерий принятия решения о приеме и регистрации заявления о предоставлении муниципальной услуги: наличие заявления о предоставлении муниципальной услуги и наличие (отсутствие) оснований для отказа в приеме </w:t>
      </w:r>
      <w:proofErr w:type="gramStart"/>
      <w:r w:rsidRPr="008A736A">
        <w:t>документов</w:t>
      </w:r>
      <w:proofErr w:type="gramEnd"/>
      <w:r w:rsidRPr="008A736A">
        <w:t xml:space="preserve"> указанных в пункте 2.7 настоящего административного регламента.</w:t>
      </w:r>
    </w:p>
    <w:p w:rsidR="00F43F3D" w:rsidRPr="008A736A" w:rsidRDefault="00F43F3D" w:rsidP="008A736A">
      <w:r w:rsidRPr="008A736A">
        <w:t>Результат административной процедуры: зарегистрированное заявление о пред</w:t>
      </w:r>
      <w:r w:rsidR="001C5648" w:rsidRPr="008A736A">
        <w:t>оставлении муниципальной услуги либо отказ в приеме документов в соответствии с приложением 2 к настоящему административному регламенту.</w:t>
      </w:r>
    </w:p>
    <w:p w:rsidR="00F43F3D" w:rsidRPr="008A736A" w:rsidRDefault="00F43F3D" w:rsidP="008A736A">
      <w:r w:rsidRPr="008A736A">
        <w:t>Способ фиксации результата административной процедуры:</w:t>
      </w:r>
    </w:p>
    <w:p w:rsidR="00F43F3D" w:rsidRPr="008A736A" w:rsidRDefault="00F43F3D" w:rsidP="008A736A">
      <w:r w:rsidRPr="008A736A">
        <w:t xml:space="preserve">- в случае подачи заявления лично в </w:t>
      </w:r>
      <w:proofErr w:type="gramStart"/>
      <w:r w:rsidRPr="008A736A">
        <w:t>Отдел,</w:t>
      </w:r>
      <w:r w:rsidR="008A736A" w:rsidRPr="008A736A">
        <w:t>-</w:t>
      </w:r>
      <w:proofErr w:type="gramEnd"/>
      <w:r w:rsidRPr="008A736A">
        <w:t>специалист Отдела, ответственный за прием и регистрацию документов, регистрирует заявление, о предоставлении муниципальной услуги</w:t>
      </w:r>
      <w:r w:rsidR="001C5648" w:rsidRPr="008A736A">
        <w:t xml:space="preserve"> либо отказ в приеме документов</w:t>
      </w:r>
      <w:r w:rsidRPr="008A736A">
        <w:t xml:space="preserve"> в электронном документообороте;</w:t>
      </w:r>
    </w:p>
    <w:p w:rsidR="00F43F3D" w:rsidRPr="008A736A" w:rsidRDefault="00F43F3D" w:rsidP="008A736A">
      <w:r w:rsidRPr="008A736A">
        <w:t>- в случае поступления заявления по почте в адрес Комитета, по электронной почте в адрес Отдела</w:t>
      </w:r>
      <w:r w:rsidR="008A736A" w:rsidRPr="008A736A">
        <w:t>-</w:t>
      </w:r>
      <w:r w:rsidRPr="008A736A">
        <w:t xml:space="preserve">специалист Отдела, ответственный за прием и регистрацию документов, регистрирует заявление, о предоставлении муниципальной услуги </w:t>
      </w:r>
      <w:r w:rsidR="001C5648" w:rsidRPr="008A736A">
        <w:t xml:space="preserve">либо отказ в приеме документов </w:t>
      </w:r>
      <w:r w:rsidRPr="008A736A">
        <w:t>в электронном документообороте;</w:t>
      </w:r>
    </w:p>
    <w:p w:rsidR="00F43F3D" w:rsidRPr="008A736A" w:rsidRDefault="00F43F3D" w:rsidP="008A736A">
      <w:r w:rsidRPr="008A736A">
        <w:lastRenderedPageBreak/>
        <w:t xml:space="preserve">- в случае поступления заявления по почте в администрацию, специалист администрации, ответственный за прием и регистрацию документов, регистрирует заявление о предоставлении муниципальной услуги </w:t>
      </w:r>
      <w:r w:rsidR="001C5648" w:rsidRPr="008A736A">
        <w:t xml:space="preserve">либо отказ в приеме документов </w:t>
      </w:r>
      <w:r w:rsidRPr="008A736A">
        <w:t>в электронном документообороте;</w:t>
      </w:r>
    </w:p>
    <w:p w:rsidR="00F43F3D" w:rsidRDefault="00F43F3D" w:rsidP="008A736A">
      <w:r w:rsidRPr="008A736A">
        <w:t xml:space="preserve">- </w:t>
      </w:r>
      <w:r w:rsidR="007862CA" w:rsidRPr="007862CA">
        <w:t>в случае направления заявления посредством Единого портала специалист, ответственный за предоставление муниципальной услуги, регистрирует заявление о предоставлении муниципальной услуги либо отказ в приеме документов в электронном документообороте;</w:t>
      </w:r>
    </w:p>
    <w:p w:rsidR="000E5922" w:rsidRPr="008A736A" w:rsidRDefault="007862CA" w:rsidP="000E5922">
      <w:r>
        <w:t>(</w:t>
      </w:r>
      <w:r w:rsidRPr="007862CA">
        <w:t>абзац пятнадцатый пункта 3.2</w:t>
      </w:r>
      <w:r>
        <w:t xml:space="preserve"> </w:t>
      </w:r>
      <w:r w:rsidR="000E5922">
        <w:t xml:space="preserve">изложен в редакции постановления Администрации </w:t>
      </w:r>
      <w:hyperlink r:id="rId65"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000E5922" w:rsidRPr="005D6ACD">
          <w:rPr>
            <w:rStyle w:val="a4"/>
          </w:rPr>
          <w:t>от 04.04.2024</w:t>
        </w:r>
        <w:r w:rsidR="000E5922">
          <w:rPr>
            <w:rStyle w:val="a4"/>
          </w:rPr>
          <w:t xml:space="preserve"> </w:t>
        </w:r>
        <w:r w:rsidR="000E5922" w:rsidRPr="005D6ACD">
          <w:rPr>
            <w:rStyle w:val="a4"/>
          </w:rPr>
          <w:t>№ 265</w:t>
        </w:r>
      </w:hyperlink>
      <w:r w:rsidR="000E5922">
        <w:t>)</w:t>
      </w:r>
    </w:p>
    <w:p w:rsidR="00F43F3D" w:rsidRPr="008A736A" w:rsidRDefault="00F43F3D" w:rsidP="008A736A">
      <w:r w:rsidRPr="008A736A">
        <w:t>Зарегистрированное заявление о предоставлении муниципальной услуги передается специалисту Отдела, ответственному за предоставление муниципальной услуги.</w:t>
      </w:r>
    </w:p>
    <w:p w:rsidR="00624EB8" w:rsidRPr="008A736A" w:rsidRDefault="00624EB8" w:rsidP="008A736A">
      <w:r w:rsidRPr="008A736A">
        <w:t>3.3. Формирование и направление межведомственных запросов в органы власти, участвующие в предоставлении муниципальной услуги</w:t>
      </w:r>
    </w:p>
    <w:p w:rsidR="008A736A" w:rsidRPr="008A736A" w:rsidRDefault="002B1B15" w:rsidP="008A736A">
      <w:r w:rsidRPr="008A736A">
        <w:t>Основанием для начала административной процедуры является поступление зарегистрированного заявления к специалисту Отдела, ответственному за предоставление муниципальной услуги.</w:t>
      </w:r>
    </w:p>
    <w:p w:rsidR="008A736A" w:rsidRPr="008A736A" w:rsidRDefault="002B1B15" w:rsidP="008A736A">
      <w:r w:rsidRPr="008A736A">
        <w:t>Сведения о должностном лице, ответственном за выполнение административной процедуры: специалист Отдела, ответственный за предоставление муниципальной услуги.</w:t>
      </w:r>
    </w:p>
    <w:p w:rsidR="002B1B15" w:rsidRPr="008A736A" w:rsidRDefault="002B1B15" w:rsidP="008A736A">
      <w:r w:rsidRPr="008A736A">
        <w:t>Содержание административных действий, входящих в состав административной процедуры:</w:t>
      </w:r>
    </w:p>
    <w:p w:rsidR="002B1B15" w:rsidRPr="008A736A" w:rsidRDefault="008A736A" w:rsidP="008A736A">
      <w:r w:rsidRPr="008A736A">
        <w:t>-</w:t>
      </w:r>
      <w:r w:rsidR="002B1B15" w:rsidRPr="008A736A">
        <w:t>экспертиза представленных заявителем документов, формирование и направление межведомственных запросов в органы власти и организации, участвующие в предоставлении муниципальной услуги (продолжительность и (или) максимальный срок выполнения административного действия</w:t>
      </w:r>
      <w:r w:rsidRPr="008A736A">
        <w:t>-</w:t>
      </w:r>
      <w:r w:rsidR="002B1B15" w:rsidRPr="008A736A">
        <w:t>в д</w:t>
      </w:r>
      <w:r w:rsidR="001C5648" w:rsidRPr="008A736A">
        <w:t xml:space="preserve">ень </w:t>
      </w:r>
      <w:r w:rsidR="002B1B15" w:rsidRPr="008A736A">
        <w:t>принятия заявления;</w:t>
      </w:r>
    </w:p>
    <w:p w:rsidR="008A736A" w:rsidRPr="008A736A" w:rsidRDefault="008A736A" w:rsidP="008A736A">
      <w:pPr>
        <w:rPr>
          <w:i/>
        </w:rPr>
      </w:pPr>
      <w:r w:rsidRPr="008A736A">
        <w:t>-</w:t>
      </w:r>
      <w:r w:rsidR="002B1B15" w:rsidRPr="008A736A">
        <w:t>получение ответа на межведомственные запросы (продолжительность и (или) максимальный срок выполнения административного действия</w:t>
      </w:r>
      <w:r w:rsidRPr="008A736A">
        <w:t>-</w:t>
      </w:r>
      <w:r w:rsidR="001C5648" w:rsidRPr="008A736A">
        <w:t xml:space="preserve">в течение </w:t>
      </w:r>
      <w:r w:rsidR="002B1B15" w:rsidRPr="008A736A">
        <w:t>5 рабочих дней со дня поступления межведомственного запроса в орган власти или организацию предоставляющие документ и информацию).</w:t>
      </w:r>
    </w:p>
    <w:p w:rsidR="008A736A" w:rsidRPr="008A736A" w:rsidRDefault="002B1B15" w:rsidP="008A736A">
      <w:r w:rsidRPr="008A736A">
        <w:t>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подпункте 2.6.2 пункта 2.6 настоящего административного регламента.</w:t>
      </w:r>
    </w:p>
    <w:p w:rsidR="008A736A" w:rsidRPr="008A736A" w:rsidRDefault="002B1B15" w:rsidP="008A736A">
      <w:r w:rsidRPr="008A736A">
        <w:t>Результат выполнения административной процедуры: полученные ответы на межведомственные запросы.</w:t>
      </w:r>
    </w:p>
    <w:p w:rsidR="002B1B15" w:rsidRPr="008A736A" w:rsidRDefault="002B1B15" w:rsidP="008A736A">
      <w:r w:rsidRPr="008A736A">
        <w:t xml:space="preserve">Способ фиксации результата административной процедуры: </w:t>
      </w:r>
    </w:p>
    <w:p w:rsidR="002B1B15" w:rsidRPr="008A736A" w:rsidRDefault="008A736A" w:rsidP="008A736A">
      <w:r w:rsidRPr="008A736A">
        <w:t>-</w:t>
      </w:r>
      <w:r w:rsidR="002B1B15" w:rsidRPr="008A736A">
        <w:t>специалист Отдела, ответственный за предоставление муниципальной услуги, обеспечивает регистрацию ответа на запрос, в электронном документообороте;</w:t>
      </w:r>
    </w:p>
    <w:p w:rsidR="008A736A" w:rsidRPr="008A736A" w:rsidRDefault="008A736A" w:rsidP="008A736A">
      <w:r w:rsidRPr="008A736A">
        <w:t>-</w:t>
      </w:r>
      <w:r w:rsidR="002B1B15" w:rsidRPr="008A736A">
        <w:t>в случае поступления ответа на межведомственный запрос по почте специалист Комитета, ответственный за регистрацию входящей документации, регистрирует ответ на запрос, в электронном документообороте.</w:t>
      </w:r>
    </w:p>
    <w:p w:rsidR="002B1B15" w:rsidRPr="008A736A" w:rsidRDefault="002B1B15" w:rsidP="008A736A">
      <w:r w:rsidRPr="008A736A">
        <w:t>В случае поступления ответа на межведомственный запрос по почте в Комитет, специалист Комитета, ответственный за регистрацию входящей документации, передает зарегистрированный ответ на межведомственный запрос специалисту Отдела, ответственному за предоставление муниципальной услуги.</w:t>
      </w:r>
    </w:p>
    <w:p w:rsidR="00F43F3D" w:rsidRPr="008A736A" w:rsidRDefault="00624EB8" w:rsidP="008A736A">
      <w:r w:rsidRPr="008A736A">
        <w:t>3.4</w:t>
      </w:r>
      <w:r w:rsidR="00F43F3D" w:rsidRPr="008A736A">
        <w:t xml:space="preserve">. </w:t>
      </w:r>
      <w:r w:rsidR="002B1B15" w:rsidRPr="008A736A">
        <w:t>Принятие решения о предоставлении или об отказе в предоставлении муниципальной услуги</w:t>
      </w:r>
    </w:p>
    <w:p w:rsidR="002B1B15" w:rsidRPr="008A736A" w:rsidRDefault="002B1B15" w:rsidP="008A736A">
      <w:r w:rsidRPr="008A736A">
        <w:t>Основанием для начала административной процедуры является поступление к специалисту Отдела, ответственному за предоставление муниципальной услуги</w:t>
      </w:r>
      <w:r w:rsidR="001C5648" w:rsidRPr="008A736A">
        <w:t xml:space="preserve">, </w:t>
      </w:r>
      <w:r w:rsidR="001C5648" w:rsidRPr="008A736A">
        <w:lastRenderedPageBreak/>
        <w:t>зарегистрированного заявления и</w:t>
      </w:r>
      <w:r w:rsidRPr="008A736A">
        <w:t xml:space="preserve"> прилагаемых к нему документов, в том числе полученных в порядке межведомственного информационного взаимодействия.</w:t>
      </w:r>
    </w:p>
    <w:p w:rsidR="00F43F3D" w:rsidRPr="008A736A" w:rsidRDefault="00F43F3D" w:rsidP="008A736A">
      <w:r w:rsidRPr="008A736A">
        <w:t>Сведения о должностном лице, ответственном за выполнение административной процедуры:</w:t>
      </w:r>
    </w:p>
    <w:p w:rsidR="00F43F3D" w:rsidRPr="008A736A" w:rsidRDefault="00F43F3D" w:rsidP="008A736A">
      <w:r w:rsidRPr="008A736A">
        <w:t xml:space="preserve">- за рассмотрение заявления о предоставлении муниципальной услуги, и оформление документа, являющегося результатом предоставления муниципальной </w:t>
      </w:r>
      <w:proofErr w:type="gramStart"/>
      <w:r w:rsidRPr="008A736A">
        <w:t>услуги,-</w:t>
      </w:r>
      <w:proofErr w:type="gramEnd"/>
      <w:r w:rsidRPr="008A736A">
        <w:t xml:space="preserve"> специалист Отдела, ответственный за предоставление муниципальной услуги;</w:t>
      </w:r>
    </w:p>
    <w:p w:rsidR="00F43F3D" w:rsidRPr="008A736A" w:rsidRDefault="00F43F3D" w:rsidP="008A736A">
      <w:r w:rsidRPr="008A736A">
        <w:t xml:space="preserve">- за подписание документа, являющегося результатом предоставления муниципальной </w:t>
      </w:r>
      <w:proofErr w:type="gramStart"/>
      <w:r w:rsidRPr="008A736A">
        <w:t>услуги,-</w:t>
      </w:r>
      <w:proofErr w:type="gramEnd"/>
      <w:r w:rsidRPr="008A736A">
        <w:t>специалист Отдела, ответственный за предоставление муниципальной услуги;</w:t>
      </w:r>
    </w:p>
    <w:p w:rsidR="00F43F3D" w:rsidRPr="008A736A" w:rsidRDefault="00F43F3D" w:rsidP="008A736A">
      <w:r w:rsidRPr="008A736A">
        <w:t xml:space="preserve">- за регистрацию подписанного </w:t>
      </w:r>
      <w:r w:rsidR="00B80285" w:rsidRPr="008A736A">
        <w:rPr>
          <w:rFonts w:eastAsia="Calibri"/>
          <w:szCs w:val="26"/>
          <w:lang w:eastAsia="en-US"/>
        </w:rPr>
        <w:t>заместителем главы Березовского района, председателем комитета</w:t>
      </w:r>
      <w:r w:rsidRPr="008A736A">
        <w:t xml:space="preserve"> либо лицом, его замещающим, документа, являющегося результатом предоставления муниципальной </w:t>
      </w:r>
      <w:proofErr w:type="gramStart"/>
      <w:r w:rsidRPr="008A736A">
        <w:t>услуги,-</w:t>
      </w:r>
      <w:proofErr w:type="gramEnd"/>
      <w:r w:rsidRPr="008A736A">
        <w:t xml:space="preserve"> специалист Отдела, ответственный за предоставление муниципальной услуги.</w:t>
      </w:r>
    </w:p>
    <w:p w:rsidR="00F43F3D" w:rsidRPr="008A736A" w:rsidRDefault="00F43F3D" w:rsidP="008A736A">
      <w:r w:rsidRPr="008A736A">
        <w:t>Содержание административных действий, входящих в состав административной процедуры:</w:t>
      </w:r>
    </w:p>
    <w:p w:rsidR="00F43F3D" w:rsidRPr="008A736A" w:rsidRDefault="00F43F3D" w:rsidP="008A736A">
      <w:r w:rsidRPr="008A736A">
        <w:t xml:space="preserve">- рассмотрение заявления и оформление документа, являющегося результатом предоставления муниципальной услуги (продолжительность и (или) </w:t>
      </w:r>
      <w:r w:rsidR="00A262F6" w:rsidRPr="008A736A">
        <w:t>максимальный срок выполнения</w:t>
      </w:r>
      <w:r w:rsidR="008A736A" w:rsidRPr="008A736A">
        <w:t>-</w:t>
      </w:r>
      <w:r w:rsidR="005D4704" w:rsidRPr="008A736A">
        <w:t xml:space="preserve">в день поступления </w:t>
      </w:r>
      <w:r w:rsidR="001C5648" w:rsidRPr="008A736A">
        <w:t xml:space="preserve">заявления либо поступления </w:t>
      </w:r>
      <w:r w:rsidR="005D4704" w:rsidRPr="008A736A">
        <w:t xml:space="preserve">ответов </w:t>
      </w:r>
      <w:r w:rsidR="0000705D" w:rsidRPr="008A736A">
        <w:t>на межведомственны</w:t>
      </w:r>
      <w:r w:rsidR="001C5648" w:rsidRPr="008A736A">
        <w:t>е запросы (в случае направления</w:t>
      </w:r>
      <w:r w:rsidRPr="008A736A">
        <w:t>);</w:t>
      </w:r>
    </w:p>
    <w:p w:rsidR="00F43F3D" w:rsidRPr="008A736A" w:rsidRDefault="00F43F3D" w:rsidP="008A736A">
      <w:r w:rsidRPr="008A736A">
        <w:t>- подписание документа, являющегося результатом предоставления муниципальной услуги (продолжительность и (или) максимальный срок выполнения</w:t>
      </w:r>
      <w:r w:rsidR="008A736A" w:rsidRPr="008A736A">
        <w:t>-</w:t>
      </w:r>
      <w:r w:rsidR="00A262F6" w:rsidRPr="008A736A">
        <w:t xml:space="preserve">в </w:t>
      </w:r>
      <w:r w:rsidRPr="008A736A">
        <w:t>день рассмотрения заявления о предоставлении муниципальной услуги и оформления документа, являющегося результатом предоставления муниципальной услуги);</w:t>
      </w:r>
    </w:p>
    <w:p w:rsidR="00F43F3D" w:rsidRPr="008A736A" w:rsidRDefault="00F43F3D" w:rsidP="008A736A">
      <w:r w:rsidRPr="008A736A">
        <w:t>- регистрация документа, являющегося результатом предоставления муниципальной услуги (продолжительность и (или) максимальный срок выполнения</w:t>
      </w:r>
      <w:r w:rsidR="008A736A" w:rsidRPr="008A736A">
        <w:t>-</w:t>
      </w:r>
      <w:r w:rsidR="00A262F6" w:rsidRPr="008A736A">
        <w:t>в день</w:t>
      </w:r>
      <w:r w:rsidRPr="008A736A">
        <w:t xml:space="preserve"> подписания </w:t>
      </w:r>
      <w:r w:rsidR="00B80285" w:rsidRPr="008A736A">
        <w:rPr>
          <w:rFonts w:eastAsia="Calibri"/>
          <w:szCs w:val="26"/>
          <w:lang w:eastAsia="en-US"/>
        </w:rPr>
        <w:t>заместителем главы Березовского района, председателем комитета</w:t>
      </w:r>
      <w:r w:rsidRPr="008A736A">
        <w:t xml:space="preserve"> либо лицом, его замещающим).</w:t>
      </w:r>
    </w:p>
    <w:p w:rsidR="00F43F3D" w:rsidRPr="008A736A" w:rsidRDefault="00F43F3D" w:rsidP="008A736A">
      <w:r w:rsidRPr="008A736A">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подпункте 2.8.2 пункта 2.8 настоящего административного регламента.</w:t>
      </w:r>
    </w:p>
    <w:p w:rsidR="00F43F3D" w:rsidRPr="008A736A" w:rsidRDefault="00F43F3D" w:rsidP="008A736A">
      <w:r w:rsidRPr="008A736A">
        <w:t>Результат выполнения админис</w:t>
      </w:r>
      <w:r w:rsidR="005D4704" w:rsidRPr="008A736A">
        <w:t>тративной процедуры: подписанный</w:t>
      </w:r>
      <w:r w:rsidRPr="008A736A">
        <w:t xml:space="preserve"> </w:t>
      </w:r>
      <w:r w:rsidR="00B80285" w:rsidRPr="008A736A">
        <w:rPr>
          <w:rFonts w:eastAsia="Calibri"/>
          <w:szCs w:val="26"/>
          <w:lang w:eastAsia="en-US"/>
        </w:rPr>
        <w:t>заместителем главы Березовского района, председателем комитета</w:t>
      </w:r>
      <w:r w:rsidR="001C5648" w:rsidRPr="008A736A">
        <w:t xml:space="preserve"> либо лицом, его замещающим</w:t>
      </w:r>
      <w:r w:rsidRPr="008A736A">
        <w:t xml:space="preserve"> </w:t>
      </w:r>
      <w:r w:rsidR="005D4704" w:rsidRPr="008A736A">
        <w:t>документ</w:t>
      </w:r>
      <w:r w:rsidR="001C5648" w:rsidRPr="008A736A">
        <w:t>,</w:t>
      </w:r>
      <w:r w:rsidRPr="008A736A">
        <w:t xml:space="preserve"> </w:t>
      </w:r>
      <w:r w:rsidR="005D4704" w:rsidRPr="008A736A">
        <w:t>являющийся результатом предоставления муниципальной услуги, указанный в пункте 2.3 настоящего административного регламента</w:t>
      </w:r>
      <w:r w:rsidRPr="008A736A">
        <w:t xml:space="preserve">. </w:t>
      </w:r>
    </w:p>
    <w:p w:rsidR="00F43F3D" w:rsidRPr="008A736A" w:rsidRDefault="00F43F3D" w:rsidP="008A736A">
      <w:r w:rsidRPr="008A736A">
        <w:t xml:space="preserve">Способ фиксации результата выполнения административной процедуры: </w:t>
      </w:r>
    </w:p>
    <w:p w:rsidR="00F43F3D" w:rsidRPr="008A736A" w:rsidRDefault="00F43F3D" w:rsidP="008A736A">
      <w:r w:rsidRPr="008A736A">
        <w:t>- выписка из реестра муниципального имущества регистрируется в электронном документообороте;</w:t>
      </w:r>
    </w:p>
    <w:p w:rsidR="00F43F3D" w:rsidRPr="008A736A" w:rsidRDefault="00F43F3D" w:rsidP="008A736A">
      <w:r w:rsidRPr="008A736A">
        <w:t>- уведомление об отсутствии сведений в реестре муниципального имущества регистрируется в электронном документообороте;</w:t>
      </w:r>
    </w:p>
    <w:p w:rsidR="00F43F3D" w:rsidRPr="008A736A" w:rsidRDefault="00F43F3D" w:rsidP="008A736A">
      <w:r w:rsidRPr="008A736A">
        <w:t>- уведомление об отказе в предоставлении муниципальной услуги регистрируется в электронном документообороте.</w:t>
      </w:r>
    </w:p>
    <w:p w:rsidR="00F43F3D" w:rsidRPr="008A736A" w:rsidRDefault="005D4704" w:rsidP="008A736A">
      <w:r w:rsidRPr="008A736A">
        <w:t>3.5</w:t>
      </w:r>
      <w:r w:rsidR="00F43F3D" w:rsidRPr="008A736A">
        <w:t>. Выдача (направление) заявителю документа, являющегося результатом предоставления муниципальной услуги</w:t>
      </w:r>
    </w:p>
    <w:p w:rsidR="00F43F3D" w:rsidRPr="008A736A" w:rsidRDefault="00F43F3D" w:rsidP="008A736A">
      <w:r w:rsidRPr="008A736A">
        <w:t xml:space="preserve">Основанием для начала административной процедуры является: зарегистрированный документ, являющийся результатом предоставления муниципальной услуги, либо поступление его </w:t>
      </w:r>
      <w:r w:rsidR="005D4704" w:rsidRPr="008A736A">
        <w:t xml:space="preserve">к </w:t>
      </w:r>
      <w:r w:rsidRPr="008A736A">
        <w:t>специалисту Отдела, ответственному за предоставление муниципальной услуги.</w:t>
      </w:r>
    </w:p>
    <w:p w:rsidR="00F43F3D" w:rsidRPr="008A736A" w:rsidRDefault="00F43F3D" w:rsidP="008A736A">
      <w:r w:rsidRPr="008A736A">
        <w:t>Сведения о должностном лице, ответственном за выполнение административной процедуры:</w:t>
      </w:r>
    </w:p>
    <w:p w:rsidR="00F43F3D" w:rsidRDefault="00F43F3D" w:rsidP="008A736A">
      <w:r w:rsidRPr="008A736A">
        <w:lastRenderedPageBreak/>
        <w:t xml:space="preserve">- </w:t>
      </w:r>
      <w:r w:rsidR="000E5922" w:rsidRPr="000E5922">
        <w:t>за направление заявителю документов, являющихся результатом представленной муниципальной услуги, посредством Единого портала, электронной почтой – специалист Отдела, ответственный за предоставление муниципальной услуги;</w:t>
      </w:r>
    </w:p>
    <w:p w:rsidR="000E5922" w:rsidRPr="008A736A" w:rsidRDefault="000E5922" w:rsidP="008A736A">
      <w:r>
        <w:t>(</w:t>
      </w:r>
      <w:r w:rsidRPr="000E5922">
        <w:t>абзац четвертый пункта 3.5</w:t>
      </w:r>
      <w:r>
        <w:t xml:space="preserve"> изложен в редакции постановления Администрации </w:t>
      </w:r>
      <w:hyperlink r:id="rId66"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w:t>
        </w:r>
        <w:r>
          <w:rPr>
            <w:rStyle w:val="a4"/>
          </w:rPr>
          <w:t xml:space="preserve"> </w:t>
        </w:r>
        <w:r w:rsidRPr="005D6ACD">
          <w:rPr>
            <w:rStyle w:val="a4"/>
          </w:rPr>
          <w:t>№ 265</w:t>
        </w:r>
      </w:hyperlink>
      <w:r>
        <w:t>)</w:t>
      </w:r>
    </w:p>
    <w:p w:rsidR="00F43F3D" w:rsidRPr="008A736A" w:rsidRDefault="00F43F3D" w:rsidP="008A736A">
      <w:r w:rsidRPr="008A736A">
        <w:t>- за выдачу заявителю документа, являющегося результатом предоставления муниципальной услуги, нарочно-специалист Отдела, ответственный за предоставление муниципальной услуги;</w:t>
      </w:r>
    </w:p>
    <w:p w:rsidR="00F43F3D" w:rsidRPr="008A736A" w:rsidRDefault="00F43F3D" w:rsidP="008A736A">
      <w:r w:rsidRPr="008A736A">
        <w:t>- за направление заявителю документа, являющ</w:t>
      </w:r>
      <w:r w:rsidR="001C5648" w:rsidRPr="008A736A">
        <w:t>егося</w:t>
      </w:r>
      <w:r w:rsidRPr="008A736A">
        <w:t xml:space="preserve"> результатом предоставлен</w:t>
      </w:r>
      <w:r w:rsidR="001249E3" w:rsidRPr="008A736A">
        <w:t>ия муниципальной услуги, почтой</w:t>
      </w:r>
      <w:r w:rsidR="008A736A" w:rsidRPr="008A736A">
        <w:t>-</w:t>
      </w:r>
      <w:r w:rsidRPr="008A736A">
        <w:t>специалист Отдела, ответственный за предоставление муниципальной услуги.</w:t>
      </w:r>
    </w:p>
    <w:p w:rsidR="00F43F3D" w:rsidRPr="008A736A" w:rsidRDefault="00F43F3D" w:rsidP="008A736A">
      <w:r w:rsidRPr="008A736A">
        <w:t>Содержание административных действий, входящих в состав административной процедуры: выдача (направление) документа, являющегося результатом предоставления муниципальной услуги (продолжительность и (или) максимальный срок выполнения админис</w:t>
      </w:r>
      <w:r w:rsidR="00A262F6" w:rsidRPr="008A736A">
        <w:t>тративного действия</w:t>
      </w:r>
      <w:r w:rsidR="008A736A" w:rsidRPr="008A736A">
        <w:t>-</w:t>
      </w:r>
      <w:r w:rsidR="005D4704" w:rsidRPr="008A736A">
        <w:t>в день</w:t>
      </w:r>
      <w:r w:rsidR="001579DD" w:rsidRPr="008A736A">
        <w:t xml:space="preserve"> </w:t>
      </w:r>
      <w:r w:rsidRPr="008A736A">
        <w:t xml:space="preserve">подписания </w:t>
      </w:r>
      <w:r w:rsidR="00B80285" w:rsidRPr="008A736A">
        <w:rPr>
          <w:rFonts w:eastAsia="Calibri"/>
          <w:szCs w:val="26"/>
          <w:lang w:eastAsia="en-US"/>
        </w:rPr>
        <w:t>заместителем главы Березовского района, председателем комитета</w:t>
      </w:r>
      <w:r w:rsidRPr="008A736A">
        <w:t xml:space="preserve"> либо лицом, его замещающим документа, являющегося результатом предоставления муниципальной услуги).</w:t>
      </w:r>
    </w:p>
    <w:p w:rsidR="00F43F3D" w:rsidRDefault="00F43F3D" w:rsidP="008A736A">
      <w:r w:rsidRPr="008A736A">
        <w:t>Критерий принятия решени</w:t>
      </w:r>
      <w:r w:rsidR="005D4704" w:rsidRPr="008A736A">
        <w:t>й: оформленный документ, являющийся</w:t>
      </w:r>
      <w:r w:rsidRPr="008A736A">
        <w:t xml:space="preserve"> результатом предоставления муниципальной услуги.</w:t>
      </w:r>
    </w:p>
    <w:p w:rsidR="000E5922" w:rsidRDefault="000E5922" w:rsidP="008A736A">
      <w:r w:rsidRPr="000E5922">
        <w:t>Результат выполнения административной процедуры: выданный (направленный) заявителю документ, являющийся результатом предоставления муниципальной услуги, посредством почтового отправления, нарочно, посредством Единого портала.</w:t>
      </w:r>
    </w:p>
    <w:p w:rsidR="000E5922" w:rsidRPr="008A736A" w:rsidRDefault="000E5922" w:rsidP="000E5922">
      <w:r>
        <w:t>(</w:t>
      </w:r>
      <w:r w:rsidRPr="000E5922">
        <w:t xml:space="preserve">абзац </w:t>
      </w:r>
      <w:r>
        <w:t>девятый</w:t>
      </w:r>
      <w:r w:rsidRPr="000E5922">
        <w:t xml:space="preserve"> пункта 3.5</w:t>
      </w:r>
      <w:r>
        <w:t xml:space="preserve"> изложен в редакции постановления Администрации              </w:t>
      </w:r>
      <w:hyperlink r:id="rId67"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w:t>
        </w:r>
        <w:r>
          <w:rPr>
            <w:rStyle w:val="a4"/>
          </w:rPr>
          <w:t xml:space="preserve"> </w:t>
        </w:r>
        <w:r w:rsidRPr="005D6ACD">
          <w:rPr>
            <w:rStyle w:val="a4"/>
          </w:rPr>
          <w:t>№ 265</w:t>
        </w:r>
      </w:hyperlink>
      <w:r>
        <w:t>)</w:t>
      </w:r>
    </w:p>
    <w:p w:rsidR="00F43F3D" w:rsidRPr="008A736A" w:rsidRDefault="00F43F3D" w:rsidP="008A736A">
      <w:r w:rsidRPr="008A736A">
        <w:t>Способ фиксации результата административной процедуры:</w:t>
      </w:r>
    </w:p>
    <w:p w:rsidR="00F43F3D" w:rsidRPr="008A736A" w:rsidRDefault="00F43F3D" w:rsidP="008A736A">
      <w:r w:rsidRPr="008A736A">
        <w:t>- в случае выдачи документа, являющегося результатом предоставления муниципальной услуги, нарочно заявителю, получение документа подтверждается отметкой специалиста Отдела, ответственного за регистрацию входящих и исходящих документов, в электронном документообороте;</w:t>
      </w:r>
    </w:p>
    <w:p w:rsidR="00F43F3D" w:rsidRPr="008A736A" w:rsidRDefault="00F43F3D" w:rsidP="008A736A">
      <w:r w:rsidRPr="008A736A">
        <w:t>- в случае направления документа, являющегося результатом предоставления муниципальной услуги, почтой, получение документа подтверждается уведомлением о вручении, которое приобщается к экземпляру, хранящемуся в Отделе;</w:t>
      </w:r>
    </w:p>
    <w:p w:rsidR="00F43F3D" w:rsidRDefault="00F43F3D" w:rsidP="008A736A">
      <w:r w:rsidRPr="008A736A">
        <w:t xml:space="preserve">- </w:t>
      </w:r>
      <w:r w:rsidR="000E5922" w:rsidRPr="000E5922">
        <w:t>в случае направления документов, являющихся результатом предоставления муниципальной услуги посредством Единого портала, запись о выдаче документов заявителю отображается в Личном кабинете Единого портала.</w:t>
      </w:r>
    </w:p>
    <w:p w:rsidR="000E5922" w:rsidRPr="008A736A" w:rsidRDefault="000E5922" w:rsidP="000E5922">
      <w:r>
        <w:t>(</w:t>
      </w:r>
      <w:r w:rsidRPr="000E5922">
        <w:t xml:space="preserve">абзац </w:t>
      </w:r>
      <w:r>
        <w:t>тринадцатый</w:t>
      </w:r>
      <w:r w:rsidRPr="000E5922">
        <w:t xml:space="preserve"> пункта 3.5</w:t>
      </w:r>
      <w:r>
        <w:t xml:space="preserve"> изложен в редакции постановления Администрации </w:t>
      </w:r>
      <w:hyperlink r:id="rId68"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w:t>
        </w:r>
        <w:r>
          <w:rPr>
            <w:rStyle w:val="a4"/>
          </w:rPr>
          <w:t xml:space="preserve"> </w:t>
        </w:r>
        <w:r w:rsidRPr="005D6ACD">
          <w:rPr>
            <w:rStyle w:val="a4"/>
          </w:rPr>
          <w:t>№ 265</w:t>
        </w:r>
      </w:hyperlink>
      <w:r>
        <w:t>)</w:t>
      </w:r>
    </w:p>
    <w:p w:rsidR="00F43F3D" w:rsidRPr="008A736A" w:rsidRDefault="001579DD" w:rsidP="008A736A">
      <w:r w:rsidRPr="008A736A">
        <w:t>3.6</w:t>
      </w:r>
      <w:r w:rsidR="00F43F3D" w:rsidRPr="008A736A">
        <w:t>. Особенности выполнения административных процедур в МФЦ</w:t>
      </w:r>
    </w:p>
    <w:p w:rsidR="00F43F3D" w:rsidRPr="008A736A" w:rsidRDefault="00F43F3D" w:rsidP="008A736A">
      <w:r w:rsidRPr="008A736A">
        <w:t>Предоставление муниципальной услуги осуществляется МФЦ в полном объеме, включая административные процедуры по принятию решения о предоставлении муниципальной услуги или об отказе в ее предоставлении, составлению и подписанию соответствующих документов по результатам предоставления муниципальной услуги либо совершению надписей или иных юридически значимых действий, являющихся результатом предоставления муниципальной услуги.</w:t>
      </w:r>
    </w:p>
    <w:p w:rsidR="00F43F3D" w:rsidRPr="008A736A" w:rsidRDefault="00F43F3D" w:rsidP="008A736A">
      <w:r w:rsidRPr="008A736A">
        <w:t>Предоставление муниципальной услуги осуществляется МФЦ в порядке, установленном соглашением о взаимодействии между МФЦ и администрацией Березовского района, Регламентом работы МФЦ, административным регламентом.</w:t>
      </w:r>
    </w:p>
    <w:p w:rsidR="00F43F3D" w:rsidRPr="008A736A" w:rsidRDefault="001579DD" w:rsidP="008A736A">
      <w:r w:rsidRPr="008A736A">
        <w:t>3.6</w:t>
      </w:r>
      <w:r w:rsidR="00F43F3D" w:rsidRPr="008A736A">
        <w:t>.1. Прием и регистрация заявления о предоставлении муниципальной услуги.</w:t>
      </w:r>
    </w:p>
    <w:p w:rsidR="00F43F3D" w:rsidRPr="008A736A" w:rsidRDefault="00F43F3D" w:rsidP="008A736A">
      <w:r w:rsidRPr="008A736A">
        <w:t>Основанием для начала выполнения административной процедуры является: обращение заявителя в МФЦ с заявлением о предоставлении муниципальной услуги.</w:t>
      </w:r>
    </w:p>
    <w:p w:rsidR="00F43F3D" w:rsidRPr="008A736A" w:rsidRDefault="00F43F3D" w:rsidP="008A736A">
      <w:r w:rsidRPr="008A736A">
        <w:lastRenderedPageBreak/>
        <w:t>Сведения о должностных лицах, ответственных за выполнение каждого административного действия, входящего в состав административной процедуры: специалист МФЦ.</w:t>
      </w:r>
    </w:p>
    <w:p w:rsidR="00F43F3D" w:rsidRPr="008A736A" w:rsidRDefault="00F43F3D" w:rsidP="008A736A">
      <w:pPr>
        <w:rPr>
          <w:color w:val="000000"/>
        </w:rPr>
      </w:pPr>
      <w:r w:rsidRPr="008A736A">
        <w:rPr>
          <w:color w:val="000000"/>
        </w:rPr>
        <w:t>Содержание административных действий, входящих в состав административной процедуры (продолжительность и (или) максимальный срок их выполнения-специалист МФЦ регистрирует заявление в АИС МФЦ в течении 15 минут с момента получения заявления о предоставлении муниципальной услуги).</w:t>
      </w:r>
    </w:p>
    <w:p w:rsidR="001579DD" w:rsidRPr="008A736A" w:rsidRDefault="001579DD" w:rsidP="008A736A">
      <w:r w:rsidRPr="008A736A">
        <w:t xml:space="preserve">При наличии оснований для отказа в приеме </w:t>
      </w:r>
      <w:proofErr w:type="gramStart"/>
      <w:r w:rsidRPr="008A736A">
        <w:t>документов</w:t>
      </w:r>
      <w:proofErr w:type="gramEnd"/>
      <w:r w:rsidRPr="008A736A">
        <w:t xml:space="preserve"> указанных в пункте 2.7 настоящего административного регламента подготовка решения об отказе в приеме документов и направление (выдача) заявителю.</w:t>
      </w:r>
    </w:p>
    <w:p w:rsidR="00F43F3D" w:rsidRPr="008A736A" w:rsidRDefault="00F43F3D" w:rsidP="008A736A">
      <w:r w:rsidRPr="008A736A">
        <w:t>Критерий принятия решения о приеме и регистрации заявления о предоставлении муниципальной услуги: наличие заявления о пред</w:t>
      </w:r>
      <w:r w:rsidR="001579DD" w:rsidRPr="008A736A">
        <w:t xml:space="preserve">оставлении муниципальной услуги и наличие (отсутствие) оснований для отказа в приеме </w:t>
      </w:r>
      <w:proofErr w:type="gramStart"/>
      <w:r w:rsidR="001579DD" w:rsidRPr="008A736A">
        <w:t>документов</w:t>
      </w:r>
      <w:proofErr w:type="gramEnd"/>
      <w:r w:rsidR="001579DD" w:rsidRPr="008A736A">
        <w:t xml:space="preserve"> указанных в пункте 2.7 настоящего административного регламента.</w:t>
      </w:r>
    </w:p>
    <w:p w:rsidR="00F43F3D" w:rsidRPr="008A736A" w:rsidRDefault="00F43F3D" w:rsidP="008A736A">
      <w:r w:rsidRPr="008A736A">
        <w:t>Результат выполнения административной процедуры: зарегистрированное заявление о предоставлении</w:t>
      </w:r>
      <w:r w:rsidR="001C5648" w:rsidRPr="008A736A">
        <w:t xml:space="preserve"> муниципальной услуги в АИС МФЦ либо отказ в приеме документов в соответствии с приложением 2 к настоящему административному регламенту.</w:t>
      </w:r>
    </w:p>
    <w:p w:rsidR="00F43F3D" w:rsidRPr="008A736A" w:rsidRDefault="001579DD" w:rsidP="008A736A">
      <w:r w:rsidRPr="008A736A">
        <w:t>3.6</w:t>
      </w:r>
      <w:r w:rsidR="00F43F3D" w:rsidRPr="008A736A">
        <w:t>.2. Рассмотрение заявления о предоставлении муниципальной услуги и оформление документа, являющегося результатом предоставления муниципальной услуги</w:t>
      </w:r>
    </w:p>
    <w:p w:rsidR="00F43F3D" w:rsidRPr="008A736A" w:rsidRDefault="00F43F3D" w:rsidP="008A736A">
      <w:r w:rsidRPr="008A736A">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F43F3D" w:rsidRPr="008A736A" w:rsidRDefault="00F43F3D" w:rsidP="008A736A">
      <w:r w:rsidRPr="008A736A">
        <w:t>- за рассмотрение заявления о предоставлении муниципальной услуги, оформление документа, являющегося результатом предоставления муниципальной услуги</w:t>
      </w:r>
      <w:r w:rsidR="008A736A" w:rsidRPr="008A736A">
        <w:t>-</w:t>
      </w:r>
      <w:r w:rsidRPr="008A736A">
        <w:t>специалист МФЦ;</w:t>
      </w:r>
    </w:p>
    <w:p w:rsidR="00F43F3D" w:rsidRPr="008A736A" w:rsidRDefault="00F43F3D" w:rsidP="008A736A">
      <w:r w:rsidRPr="008A736A">
        <w:t>- за подписание документа, являющегося результатом предоставления муниципальной услуги-уполномоченное должностное лицо МФЦ.</w:t>
      </w:r>
    </w:p>
    <w:p w:rsidR="00F43F3D" w:rsidRPr="008A736A" w:rsidRDefault="00F43F3D" w:rsidP="008A736A">
      <w:r w:rsidRPr="008A736A">
        <w:t>Содержание административных действий, входящих в состав административной процедуры (продолжительность и (или) максимальный срок их выполне</w:t>
      </w:r>
      <w:r w:rsidR="001579DD" w:rsidRPr="008A736A">
        <w:t>ния</w:t>
      </w:r>
      <w:r w:rsidR="008A736A" w:rsidRPr="008A736A">
        <w:t>-</w:t>
      </w:r>
      <w:r w:rsidR="001579DD" w:rsidRPr="008A736A">
        <w:t>специалист МФЦ в течение 5</w:t>
      </w:r>
      <w:r w:rsidRPr="008A736A">
        <w:t xml:space="preserve"> рабоч</w:t>
      </w:r>
      <w:r w:rsidR="001579DD" w:rsidRPr="008A736A">
        <w:t>их дней</w:t>
      </w:r>
      <w:r w:rsidR="001C5648" w:rsidRPr="008A736A">
        <w:t xml:space="preserve"> со дня поступления заявления</w:t>
      </w:r>
      <w:r w:rsidRPr="008A736A">
        <w:t>, осуществляет п</w:t>
      </w:r>
      <w:r w:rsidR="001C5648" w:rsidRPr="008A736A">
        <w:t>одготовку</w:t>
      </w:r>
      <w:r w:rsidRPr="008A736A">
        <w:t xml:space="preserve"> требуемой информации</w:t>
      </w:r>
      <w:r w:rsidR="001579DD" w:rsidRPr="008A736A">
        <w:t>, запрос сведений, указанных в подпункте 2.6.2 пункта 2.6 настоящего административного регламента,</w:t>
      </w:r>
      <w:r w:rsidRPr="008A736A">
        <w:t xml:space="preserve"> и подготовку результата муниципальной услуги в АИС МФЦ и передает на подпись документ, являющийся результатом предоставления муниципальной услуги, указанный в пункте 2.3 настоящего административного регламента.</w:t>
      </w:r>
    </w:p>
    <w:p w:rsidR="00F43F3D" w:rsidRPr="008A736A" w:rsidRDefault="00F43F3D" w:rsidP="008A736A">
      <w:r w:rsidRPr="008A736A">
        <w:t>Критерий принятия решения о предоставлении муниципальной услуги или об отказе в предоставлении муниципальной услуги: наличие или отсутствие оснований для отказа в предоставлении муниципальной услуги, указанных в подпункте 2.8.2 пункта 2.8 административного регламента.</w:t>
      </w:r>
    </w:p>
    <w:p w:rsidR="00F43F3D" w:rsidRPr="008A736A" w:rsidRDefault="00F43F3D" w:rsidP="008A736A">
      <w:r w:rsidRPr="008A736A">
        <w:t>Результат административной процедуры: подписанный документ, являющийся результатом предоставления муниципальной услуги.</w:t>
      </w:r>
    </w:p>
    <w:p w:rsidR="00F43F3D" w:rsidRPr="008A736A" w:rsidRDefault="00D36EF4" w:rsidP="008A736A">
      <w:r w:rsidRPr="008A736A">
        <w:t>3.6</w:t>
      </w:r>
      <w:r w:rsidR="00F43F3D" w:rsidRPr="008A736A">
        <w:t>.3. Выдача заявителю документа, являющегося результатом предоставления муниципальной услуги.</w:t>
      </w:r>
    </w:p>
    <w:p w:rsidR="00F43F3D" w:rsidRPr="008A736A" w:rsidRDefault="00F43F3D" w:rsidP="008A736A">
      <w:r w:rsidRPr="008A736A">
        <w:t>Основанием для начала выполнения административной процедуры является: подписанный документ, являющийся результатом предоставления муниципальной услуги.</w:t>
      </w:r>
    </w:p>
    <w:p w:rsidR="00F43F3D" w:rsidRPr="008A736A" w:rsidRDefault="00F43F3D" w:rsidP="008A736A">
      <w:r w:rsidRPr="008A736A">
        <w:t xml:space="preserve">Сведения о должностных лицах, ответственных за выполнение каждого административного действия, входящего в состав административной процедуры: </w:t>
      </w:r>
    </w:p>
    <w:p w:rsidR="00F43F3D" w:rsidRPr="008A736A" w:rsidRDefault="00F43F3D" w:rsidP="008A736A">
      <w:r w:rsidRPr="008A736A">
        <w:t xml:space="preserve">за выдачу заявителю документа, являющегося результатом предоставления муниципальной </w:t>
      </w:r>
      <w:proofErr w:type="gramStart"/>
      <w:r w:rsidRPr="008A736A">
        <w:t>услуги,-</w:t>
      </w:r>
      <w:proofErr w:type="gramEnd"/>
      <w:r w:rsidRPr="008A736A">
        <w:t xml:space="preserve"> специалист МФЦ.</w:t>
      </w:r>
    </w:p>
    <w:p w:rsidR="00F43F3D" w:rsidRPr="008A736A" w:rsidRDefault="00F43F3D" w:rsidP="008A736A">
      <w:r w:rsidRPr="008A736A">
        <w:lastRenderedPageBreak/>
        <w:t>Содержание административных действий, входящих в состав административной процедуры: выдача документа, являющегося результатом предоставления муниципальной услуги (продолжительность и (или) максимальный срок выполнения</w:t>
      </w:r>
      <w:r w:rsidR="008A736A" w:rsidRPr="008A736A">
        <w:t>-</w:t>
      </w:r>
      <w:r w:rsidR="001249E3" w:rsidRPr="008A736A">
        <w:t xml:space="preserve">в </w:t>
      </w:r>
      <w:r w:rsidRPr="008A736A">
        <w:t>д</w:t>
      </w:r>
      <w:r w:rsidR="00D36EF4" w:rsidRPr="008A736A">
        <w:t>ень</w:t>
      </w:r>
      <w:r w:rsidRPr="008A736A">
        <w:t xml:space="preserve"> подписания документа, являющегося результатом предоставления муниципальной услуги).</w:t>
      </w:r>
    </w:p>
    <w:p w:rsidR="00F43F3D" w:rsidRPr="008A736A" w:rsidRDefault="00F43F3D" w:rsidP="008A736A">
      <w:r w:rsidRPr="008A736A">
        <w:t>Критерий принятия решения о выдаче заявителю документа, являющегося результатом предоставления муниципальной услуги: оформленный и подписанный документ, являющийся результатом предоставления муниципальной услуги.</w:t>
      </w:r>
    </w:p>
    <w:p w:rsidR="00F43F3D" w:rsidRPr="008A736A" w:rsidRDefault="00F43F3D" w:rsidP="008A736A">
      <w:r w:rsidRPr="008A736A">
        <w:t>Результат административной процедуры: выданный заявителю документ, являющийся результатом предоставления муниципальной услуги.</w:t>
      </w:r>
    </w:p>
    <w:p w:rsidR="00F43F3D" w:rsidRPr="008A736A" w:rsidRDefault="00F43F3D" w:rsidP="008A736A">
      <w:r w:rsidRPr="008A736A">
        <w:t>Способы фиксации результата административной процедуры:</w:t>
      </w:r>
    </w:p>
    <w:p w:rsidR="00F43F3D" w:rsidRPr="008A736A" w:rsidRDefault="00F43F3D" w:rsidP="008A736A">
      <w:r w:rsidRPr="008A736A">
        <w:t>- факт получения заявителем документа, являющегося результатом предоставления муниципальной услуги, подтверждается его подписью в заявлении о предоставлении муниципальной услуги либо в расписке о приеме документов для предоставления муниципальной услуги;</w:t>
      </w:r>
    </w:p>
    <w:p w:rsidR="00F43F3D" w:rsidRPr="008A736A" w:rsidRDefault="00F43F3D" w:rsidP="008A736A">
      <w:r w:rsidRPr="008A736A">
        <w:t>- факт выдачи заявителю документа, являющегося результатом предоставления муниципальной услуги, фиксируется специалистом МФЦ в АИС МФЦ.</w:t>
      </w:r>
    </w:p>
    <w:p w:rsidR="001249E3" w:rsidRPr="008A736A" w:rsidRDefault="00D36EF4" w:rsidP="008A736A">
      <w:r w:rsidRPr="008A736A">
        <w:t>3.7</w:t>
      </w:r>
      <w:r w:rsidR="00F43F3D" w:rsidRPr="008A736A">
        <w:t xml:space="preserve">. </w:t>
      </w:r>
      <w:r w:rsidR="001249E3" w:rsidRPr="008A736A">
        <w:t>Особенности выполнения административных процедур в электронной форме.</w:t>
      </w:r>
    </w:p>
    <w:p w:rsidR="001249E3" w:rsidRPr="008A736A" w:rsidRDefault="00D36EF4" w:rsidP="008A736A">
      <w:r w:rsidRPr="008A736A">
        <w:t>3.7</w:t>
      </w:r>
      <w:r w:rsidR="001249E3" w:rsidRPr="008A736A">
        <w:t>.1. 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также иными способами, указанными в пункте 1.3 настоящего административного регламента.</w:t>
      </w:r>
    </w:p>
    <w:p w:rsidR="001249E3" w:rsidRPr="008A736A" w:rsidRDefault="00D36EF4" w:rsidP="008A736A">
      <w:r w:rsidRPr="008A736A">
        <w:t xml:space="preserve">3.7.2. </w:t>
      </w:r>
      <w:r w:rsidR="001249E3" w:rsidRPr="008A736A">
        <w:t>Запись на прием в МФЦ осуществляется посредством 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1249E3" w:rsidRPr="008A736A" w:rsidRDefault="00D36EF4" w:rsidP="008A736A">
      <w:r w:rsidRPr="008A736A">
        <w:t>3.7.3</w:t>
      </w:r>
      <w:r w:rsidR="001249E3" w:rsidRPr="008A736A">
        <w:t>.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1249E3" w:rsidRPr="008A736A" w:rsidRDefault="001249E3" w:rsidP="008A736A">
      <w:r w:rsidRPr="008A736A">
        <w:t>Форматно-логическая проверка сформированного</w:t>
      </w:r>
      <w:r w:rsidR="00696936" w:rsidRPr="008A736A">
        <w:t xml:space="preserve"> заявления осуществляется Е</w:t>
      </w:r>
      <w:r w:rsidRPr="008A736A">
        <w:t xml:space="preserve">диным порталом автоматически на основании требований, определяемых </w:t>
      </w:r>
      <w:r w:rsidR="00D36EF4" w:rsidRPr="008A736A">
        <w:t>администрацией</w:t>
      </w:r>
      <w:r w:rsidRPr="008A736A">
        <w:t xml:space="preserve">, в процессе заполнения заявителем каждого из полей электронной формы </w:t>
      </w:r>
      <w:r w:rsidR="00696936" w:rsidRPr="008A736A">
        <w:t>заявления. При выявлении Е</w:t>
      </w:r>
      <w:r w:rsidRPr="008A736A">
        <w:t>диным порталом некорректно заполненного поля электронной формы за</w:t>
      </w:r>
      <w:r w:rsidR="00696936" w:rsidRPr="008A736A">
        <w:t>явления</w:t>
      </w:r>
      <w:r w:rsidRPr="008A736A">
        <w:t xml:space="preserve">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w:t>
      </w:r>
      <w:r w:rsidR="00696936" w:rsidRPr="008A736A">
        <w:t>явления</w:t>
      </w:r>
      <w:r w:rsidRPr="008A736A">
        <w:t>.</w:t>
      </w:r>
    </w:p>
    <w:p w:rsidR="001249E3" w:rsidRPr="008A736A" w:rsidRDefault="001249E3" w:rsidP="008A736A">
      <w:r w:rsidRPr="008A736A">
        <w:t>При формировании заявления заявителю обеспечивается:</w:t>
      </w:r>
    </w:p>
    <w:p w:rsidR="001249E3" w:rsidRPr="008A736A" w:rsidRDefault="001249E3" w:rsidP="008A736A">
      <w:r w:rsidRPr="008A736A">
        <w:t>а) возможность копирования и сохранения заявления и иных документов,</w:t>
      </w:r>
      <w:r w:rsidR="008A736A" w:rsidRPr="008A736A">
        <w:t xml:space="preserve"> </w:t>
      </w:r>
      <w:r w:rsidRPr="008A736A">
        <w:t>необходимых для предоставления муниципальной услуги;</w:t>
      </w:r>
    </w:p>
    <w:p w:rsidR="001249E3" w:rsidRPr="008A736A" w:rsidRDefault="001249E3" w:rsidP="008A736A">
      <w:r w:rsidRPr="008A736A">
        <w:t>б) возможность печати на бумажном носителе копии электронной формы заявления;</w:t>
      </w:r>
    </w:p>
    <w:p w:rsidR="001249E3" w:rsidRPr="008A736A" w:rsidRDefault="001249E3" w:rsidP="008A736A">
      <w:r w:rsidRPr="008A736A">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1249E3" w:rsidRPr="008A736A" w:rsidRDefault="001249E3" w:rsidP="008A736A">
      <w:r w:rsidRPr="008A736A">
        <w:t xml:space="preserve">г)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8A736A" w:rsidRPr="008A736A">
        <w:t>«</w:t>
      </w:r>
      <w:r w:rsidRPr="008A736A">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8A736A" w:rsidRPr="008A736A">
        <w:t>»</w:t>
      </w:r>
      <w:r w:rsidRPr="008A736A">
        <w:t xml:space="preserve"> (далее</w:t>
      </w:r>
      <w:r w:rsidR="008A736A" w:rsidRPr="008A736A">
        <w:t>-</w:t>
      </w:r>
      <w:r w:rsidRPr="008A736A">
        <w:t xml:space="preserve">единая система идентификации и аутентификации), и сведений, опубликованных на Едином </w:t>
      </w:r>
      <w:r w:rsidRPr="008A736A">
        <w:lastRenderedPageBreak/>
        <w:t>портале в части, касающейся сведений, отсутствующих в единой системе идентификации и аутентификации;</w:t>
      </w:r>
    </w:p>
    <w:p w:rsidR="001249E3" w:rsidRPr="008A736A" w:rsidRDefault="001249E3" w:rsidP="008A736A">
      <w:r w:rsidRPr="008A736A">
        <w:t>д) возможность вернуться на любой из этапов заполнения электронной формы заявления без потери, ранее введенной информации;</w:t>
      </w:r>
    </w:p>
    <w:p w:rsidR="001249E3" w:rsidRDefault="001249E3" w:rsidP="008A736A">
      <w:r w:rsidRPr="008A736A">
        <w:t>е) возможность доступа заявителя на Едином портале к ранее поданным им заявлениям в течение не менее одного года, а также частично сформированных заявлении</w:t>
      </w:r>
      <w:r w:rsidR="008A736A" w:rsidRPr="008A736A">
        <w:t>-</w:t>
      </w:r>
      <w:r w:rsidRPr="008A736A">
        <w:t>в течение не менее 3 месяцев.</w:t>
      </w:r>
    </w:p>
    <w:p w:rsidR="000E5922" w:rsidRDefault="000E5922" w:rsidP="008A736A">
      <w:r w:rsidRPr="000E5922">
        <w:t>Сформированное и подписанное заявление, и иные документы, необходимые для предоставления муниципальной услуги, направляются в Отдел посредством Единого портала.</w:t>
      </w:r>
    </w:p>
    <w:p w:rsidR="000E5922" w:rsidRPr="008A736A" w:rsidRDefault="000E5922" w:rsidP="008A736A">
      <w:r>
        <w:t>(</w:t>
      </w:r>
      <w:r w:rsidRPr="000E5922">
        <w:t>абзац десятый подпункта 3.7.3 пункта 3.7</w:t>
      </w:r>
      <w:r>
        <w:t xml:space="preserve"> изложен в редакции постановления Администрации </w:t>
      </w:r>
      <w:hyperlink r:id="rId69"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5D6ACD">
          <w:rPr>
            <w:rStyle w:val="a4"/>
          </w:rPr>
          <w:t>от 04.04.2024</w:t>
        </w:r>
        <w:r>
          <w:rPr>
            <w:rStyle w:val="a4"/>
          </w:rPr>
          <w:t xml:space="preserve"> </w:t>
        </w:r>
        <w:r w:rsidRPr="005D6ACD">
          <w:rPr>
            <w:rStyle w:val="a4"/>
          </w:rPr>
          <w:t>№ 265</w:t>
        </w:r>
      </w:hyperlink>
      <w:r>
        <w:t>)</w:t>
      </w:r>
    </w:p>
    <w:p w:rsidR="00581BCE" w:rsidRPr="008A736A" w:rsidRDefault="00581BCE" w:rsidP="008A736A">
      <w:r w:rsidRPr="008A736A">
        <w:t>3.7.4</w:t>
      </w:r>
      <w:r w:rsidR="001249E3" w:rsidRPr="008A736A">
        <w:t xml:space="preserve">. </w:t>
      </w:r>
      <w:r w:rsidRPr="008A736A">
        <w:t>Предоставление муниципальной услуги начинается с момента приема и регистрации Отделом электронных документов, необходимых для предоставления муниципальной услуги.</w:t>
      </w:r>
    </w:p>
    <w:p w:rsidR="00581BCE" w:rsidRPr="008A736A" w:rsidRDefault="00581BCE" w:rsidP="008A736A">
      <w:r w:rsidRPr="008A736A">
        <w:t xml:space="preserve">При получении заявления в электронной форме в автоматическом режиме осуществляется форматно-логический контроль заявления. </w:t>
      </w:r>
    </w:p>
    <w:p w:rsidR="00581BCE" w:rsidRPr="008A736A" w:rsidRDefault="00581BCE" w:rsidP="008A736A">
      <w:r w:rsidRPr="008A736A">
        <w:t>Заявителю сообщается присвоенный заявлению в электронной форме уникальный номер, по которому в соответствующем разделе Единого портал заявителю будет представлена информация о ходе выполнения указанного заявления.</w:t>
      </w:r>
    </w:p>
    <w:p w:rsidR="00581BCE" w:rsidRPr="008A736A" w:rsidRDefault="00581BCE" w:rsidP="008A736A">
      <w:r w:rsidRPr="008A736A">
        <w:t>Прием и регистрация заявления осуществляются специалистом Отдела, ответственным за предоставление муниципальных услуг.</w:t>
      </w:r>
    </w:p>
    <w:p w:rsidR="001249E3" w:rsidRPr="008A736A" w:rsidRDefault="00581BCE" w:rsidP="008A736A">
      <w:r w:rsidRPr="008A736A">
        <w:t xml:space="preserve">После принятия заявления заявителя специалистом Отдела, ответственным за предоставление муниципальных услуг, статус заявления заявителя в личном кабинете на Едином портале обновляется до статуса </w:t>
      </w:r>
      <w:r w:rsidR="008A736A" w:rsidRPr="008A736A">
        <w:t>«</w:t>
      </w:r>
      <w:r w:rsidRPr="008A736A">
        <w:t>принято</w:t>
      </w:r>
      <w:r w:rsidR="008A736A" w:rsidRPr="008A736A">
        <w:t>»</w:t>
      </w:r>
      <w:r w:rsidR="001249E3" w:rsidRPr="008A736A">
        <w:t>.</w:t>
      </w:r>
    </w:p>
    <w:p w:rsidR="001249E3" w:rsidRPr="008A736A" w:rsidRDefault="004E3462" w:rsidP="008A736A">
      <w:r w:rsidRPr="008A736A">
        <w:t xml:space="preserve">3.7.5. </w:t>
      </w:r>
      <w:r w:rsidR="001249E3" w:rsidRPr="008A736A">
        <w:t>Заявителю в кач</w:t>
      </w:r>
      <w:r w:rsidR="00C95684" w:rsidRPr="008A736A">
        <w:t>естве результата предоставления</w:t>
      </w:r>
      <w:r w:rsidR="001249E3" w:rsidRPr="008A736A">
        <w:t xml:space="preserve"> муниципальной услуги обеспечивается по его выбору возможность:</w:t>
      </w:r>
    </w:p>
    <w:p w:rsidR="00C95684" w:rsidRPr="008A736A" w:rsidRDefault="00C95684" w:rsidP="008A736A">
      <w:pPr>
        <w:rPr>
          <w:b/>
        </w:rPr>
      </w:pPr>
      <w:r w:rsidRPr="008A736A">
        <w:t>-</w:t>
      </w:r>
      <w:r w:rsidR="00CB193D" w:rsidRPr="008A736A">
        <w:t xml:space="preserve"> </w:t>
      </w:r>
      <w:r w:rsidRPr="008A736A">
        <w:t>получения электронного документа, подписанного с использованием усиленной квалифицированной электронной подписи;</w:t>
      </w:r>
    </w:p>
    <w:p w:rsidR="00CB193D" w:rsidRPr="008A736A" w:rsidRDefault="00C95684" w:rsidP="008A736A">
      <w:r w:rsidRPr="008A736A">
        <w:t>-</w:t>
      </w:r>
      <w:r w:rsidR="00CB193D" w:rsidRPr="008A736A">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581BCE" w:rsidRPr="008A736A" w:rsidRDefault="00C95684" w:rsidP="008A736A">
      <w:r w:rsidRPr="008A736A">
        <w:t>-</w:t>
      </w:r>
      <w:r w:rsidR="00CB193D" w:rsidRPr="008A736A">
        <w:t xml:space="preserve">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C95684" w:rsidRPr="008A736A" w:rsidRDefault="00C95684" w:rsidP="008A736A">
      <w:r w:rsidRPr="008A736A">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администрации.</w:t>
      </w:r>
    </w:p>
    <w:p w:rsidR="00C95684" w:rsidRPr="008A736A" w:rsidRDefault="00C95684" w:rsidP="008A736A">
      <w:r w:rsidRPr="008A736A">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C95684" w:rsidRPr="008A736A" w:rsidRDefault="00C95684" w:rsidP="008A736A">
      <w:r w:rsidRPr="008A736A">
        <w:t xml:space="preserve">Заявителю обеспечивается возможность выбрать вариант получения результата предоставления муниципальной услуги в форме электронного документа, </w:t>
      </w:r>
      <w:r w:rsidRPr="008A736A">
        <w:lastRenderedPageBreak/>
        <w:t>подписанного усиленной квалифицированной электронной подписью, независимо от формы или способа обращения за муниципальной услугой.</w:t>
      </w:r>
    </w:p>
    <w:p w:rsidR="00581BCE" w:rsidRPr="008A736A" w:rsidRDefault="00C95684" w:rsidP="008A736A">
      <w:r w:rsidRPr="008A736A">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1249E3" w:rsidRPr="008A736A" w:rsidRDefault="001249E3" w:rsidP="008A736A">
      <w:r w:rsidRPr="008A736A">
        <w:t>3.</w:t>
      </w:r>
      <w:r w:rsidR="004E3462" w:rsidRPr="008A736A">
        <w:t>7.6</w:t>
      </w:r>
      <w:r w:rsidRPr="008A736A">
        <w:t>. Заявитель имеет возможность получения информации о ходе предоставления муниципальной услуги.</w:t>
      </w:r>
    </w:p>
    <w:p w:rsidR="00581BCE" w:rsidRPr="008A736A" w:rsidRDefault="00581BCE" w:rsidP="008A736A">
      <w:r w:rsidRPr="008A736A">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581BCE" w:rsidRPr="008A736A" w:rsidRDefault="00581BCE" w:rsidP="008A736A">
      <w:r w:rsidRPr="008A736A">
        <w:t>При предоставлении муниципальной услуги в электронной форме заявителю направляется:</w:t>
      </w:r>
    </w:p>
    <w:p w:rsidR="00581BCE" w:rsidRPr="008A736A" w:rsidRDefault="00581BCE" w:rsidP="008A736A">
      <w:r w:rsidRPr="008A736A">
        <w:t>- уведомление о записи на прием в МФЦ, содержащее сведения о дате, времени и месте приема;</w:t>
      </w:r>
    </w:p>
    <w:p w:rsidR="00581BCE" w:rsidRPr="008A736A" w:rsidRDefault="00581BCE" w:rsidP="008A736A">
      <w:r w:rsidRPr="008A736A">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581BCE" w:rsidRPr="008A736A" w:rsidRDefault="00581BCE" w:rsidP="008A736A">
      <w:r w:rsidRPr="008A736A">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43F3D" w:rsidRPr="008A736A" w:rsidRDefault="00F43F3D" w:rsidP="008A736A">
      <w:r w:rsidRPr="008A736A">
        <w:t>3.7.</w:t>
      </w:r>
      <w:r w:rsidR="004E3462" w:rsidRPr="008A736A">
        <w:t>7.</w:t>
      </w:r>
      <w:r w:rsidRPr="008A736A">
        <w:t xml:space="preserve"> </w:t>
      </w:r>
      <w:r w:rsidR="00696936" w:rsidRPr="008A736A">
        <w:t>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696936" w:rsidRPr="008A736A" w:rsidRDefault="00696936" w:rsidP="008A736A">
      <w:r w:rsidRPr="008A736A">
        <w:t>3</w:t>
      </w:r>
      <w:r w:rsidR="004E3462" w:rsidRPr="008A736A">
        <w:t>.7</w:t>
      </w:r>
      <w:r w:rsidRPr="008A736A">
        <w:t xml:space="preserve">.8. </w:t>
      </w:r>
      <w:r w:rsidR="00C95684" w:rsidRPr="008A736A">
        <w:t>Заявителю обеспечивается возможность направления жалобы на решения, действия или бездействие администрации, Комитета, отдела, МФЦ</w:t>
      </w:r>
      <w:r w:rsidR="008A736A" w:rsidRPr="008A736A">
        <w:t xml:space="preserve"> </w:t>
      </w:r>
      <w:r w:rsidR="00C95684" w:rsidRPr="008A736A">
        <w:t xml:space="preserve">должностного лица либо муниципального служащего администрации, Комитета, отдела, МФЦ в соответствии со статьей 11.2 Федерального закона </w:t>
      </w:r>
      <w:hyperlink r:id="rId7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C95684" w:rsidRPr="0096211C">
          <w:rPr>
            <w:rStyle w:val="a4"/>
          </w:rPr>
          <w:t>№ 210-ФЗ</w:t>
        </w:r>
      </w:hyperlink>
      <w:r w:rsidR="00C95684" w:rsidRPr="008A736A">
        <w:t xml:space="preserve"> и в порядке, установленном постановлением Правительства Российской Федерации </w:t>
      </w:r>
      <w:r w:rsidR="0096211C">
        <w:t xml:space="preserve">                             </w:t>
      </w:r>
      <w:r w:rsidR="00C95684" w:rsidRPr="008A736A">
        <w:t xml:space="preserve">от 20 ноября 2012 года </w:t>
      </w:r>
      <w:hyperlink r:id="rId71"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00C95684" w:rsidRPr="0096211C">
          <w:rPr>
            <w:rStyle w:val="a4"/>
          </w:rPr>
          <w:t xml:space="preserve">№ 1198 </w:t>
        </w:r>
        <w:r w:rsidR="008A736A" w:rsidRPr="0096211C">
          <w:rPr>
            <w:rStyle w:val="a4"/>
          </w:rPr>
          <w:t>«</w:t>
        </w:r>
        <w:r w:rsidR="00C95684" w:rsidRPr="0096211C">
          <w:rPr>
            <w:rStyle w:val="a4"/>
          </w:rPr>
          <w:t>О федеральной государственной</w:t>
        </w:r>
      </w:hyperlink>
      <w:r w:rsidR="00C95684" w:rsidRPr="008A736A">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8A736A">
        <w:t>.</w:t>
      </w:r>
    </w:p>
    <w:p w:rsidR="00696936" w:rsidRDefault="004E3462" w:rsidP="008A736A">
      <w:r w:rsidRPr="008A736A">
        <w:t>3.8</w:t>
      </w:r>
      <w:r w:rsidR="00696936" w:rsidRPr="008A736A">
        <w:t>.</w:t>
      </w:r>
    </w:p>
    <w:p w:rsidR="00405968" w:rsidRPr="008A736A" w:rsidRDefault="00405968" w:rsidP="008A736A">
      <w:r>
        <w:t>(</w:t>
      </w:r>
      <w:r w:rsidRPr="00405968">
        <w:t xml:space="preserve">пункт 3.8 раздела 3 </w:t>
      </w:r>
      <w:r>
        <w:t>утратил силу</w:t>
      </w:r>
      <w:r w:rsidRPr="00405968">
        <w:t xml:space="preserve"> </w:t>
      </w:r>
      <w:r>
        <w:t xml:space="preserve">постановлением </w:t>
      </w:r>
      <w:r>
        <w:rPr>
          <w:rFonts w:cs="Arial"/>
          <w:szCs w:val="28"/>
        </w:rPr>
        <w:t xml:space="preserve">Администрации </w:t>
      </w:r>
      <w:hyperlink r:id="rId72"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 w:history="1">
        <w:r>
          <w:rPr>
            <w:rStyle w:val="a4"/>
            <w:rFonts w:eastAsia="Calibri"/>
          </w:rPr>
          <w:t>от 11.11.2025 № 832</w:t>
        </w:r>
      </w:hyperlink>
      <w:r>
        <w:rPr>
          <w:rFonts w:eastAsia="Calibri"/>
        </w:rPr>
        <w:t>)</w:t>
      </w:r>
    </w:p>
    <w:p w:rsidR="00696936" w:rsidRPr="008A736A" w:rsidRDefault="00696936" w:rsidP="008A736A">
      <w:r w:rsidRPr="008A736A">
        <w:t>Иные варианты предоставления муниципальной услуги, включающие порядок ее предоставления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предусмотрены.</w:t>
      </w:r>
    </w:p>
    <w:p w:rsidR="00696936" w:rsidRPr="008A736A" w:rsidRDefault="004E3462" w:rsidP="008A736A">
      <w:r w:rsidRPr="008A736A">
        <w:t>3.9</w:t>
      </w:r>
      <w:r w:rsidR="00696936" w:rsidRPr="008A736A">
        <w:t>. Порядок исправления допущенных опечаток и ошибок в выданных в результате предоставления муниципальной услуги документах.</w:t>
      </w:r>
    </w:p>
    <w:p w:rsidR="00696936" w:rsidRPr="008A736A" w:rsidRDefault="00696936" w:rsidP="008A736A">
      <w:r w:rsidRPr="008A736A">
        <w:t>В случае выявления опечаток и ошибок в документах, являющихся результатом предоставления муниципальной услуги, заявитель вправе обратится</w:t>
      </w:r>
      <w:r w:rsidR="008A736A" w:rsidRPr="008A736A">
        <w:t xml:space="preserve"> </w:t>
      </w:r>
      <w:r w:rsidRPr="008A736A">
        <w:t xml:space="preserve">лично в </w:t>
      </w:r>
      <w:r w:rsidR="00B77F3E" w:rsidRPr="008A736A">
        <w:t>Комитет</w:t>
      </w:r>
      <w:r w:rsidRPr="008A736A">
        <w:t xml:space="preserve"> с заявлением об исправлении допущенных опечаток и ошибок в выданных в результате предоставления муниципальной услуги документах.</w:t>
      </w:r>
    </w:p>
    <w:p w:rsidR="00696936" w:rsidRPr="008A736A" w:rsidRDefault="00B77F3E" w:rsidP="008A736A">
      <w:r w:rsidRPr="008A736A">
        <w:lastRenderedPageBreak/>
        <w:t>Комитет</w:t>
      </w:r>
      <w:r w:rsidR="00696936" w:rsidRPr="008A736A">
        <w:t xml:space="preserve"> при получении заявления об исправлении опечаток и ошибок в документах, которые являются результатом предоставления муниципальной услуги, рассматривает необходимость внесения соответствующих изменений в документы, являющиеся результатом предоставления муниципальной услуги.</w:t>
      </w:r>
    </w:p>
    <w:p w:rsidR="00696936" w:rsidRPr="008A736A" w:rsidRDefault="00696936" w:rsidP="008A736A">
      <w:r w:rsidRPr="008A736A">
        <w:t xml:space="preserve">В случае подтверждения допущенных опечаток, ошибок в документах, являющихся результатом предоставления муниципальной услуги, </w:t>
      </w:r>
      <w:r w:rsidR="00B77F3E" w:rsidRPr="008A736A">
        <w:t>Комитет</w:t>
      </w:r>
      <w:r w:rsidRPr="008A736A">
        <w:t xml:space="preserve"> обеспечивает устранение опечаток и ошибок в документах, являющихся результатом предоставления муниципальной услуги.</w:t>
      </w:r>
    </w:p>
    <w:p w:rsidR="00696936" w:rsidRPr="008A736A" w:rsidRDefault="00696936" w:rsidP="008A736A">
      <w:pPr>
        <w:rPr>
          <w:color w:val="052635"/>
        </w:rPr>
      </w:pPr>
    </w:p>
    <w:p w:rsidR="00F43F3D" w:rsidRPr="008A736A" w:rsidRDefault="00F43F3D" w:rsidP="00F43F3D">
      <w:pPr>
        <w:shd w:val="clear" w:color="auto" w:fill="FFFFFF"/>
        <w:ind w:firstLine="720"/>
        <w:jc w:val="center"/>
        <w:rPr>
          <w:rFonts w:cs="Arial"/>
          <w:b/>
          <w:bCs/>
          <w:iCs/>
          <w:sz w:val="30"/>
          <w:szCs w:val="30"/>
        </w:rPr>
      </w:pPr>
      <w:r w:rsidRPr="008A736A">
        <w:rPr>
          <w:rFonts w:cs="Arial"/>
          <w:b/>
          <w:bCs/>
          <w:iCs/>
          <w:sz w:val="30"/>
          <w:szCs w:val="30"/>
        </w:rPr>
        <w:t>4. Формы контроля за исполнением административного регламента</w:t>
      </w:r>
    </w:p>
    <w:p w:rsidR="00F43F3D" w:rsidRPr="008A736A" w:rsidRDefault="00F43F3D" w:rsidP="00F43F3D">
      <w:pPr>
        <w:shd w:val="clear" w:color="auto" w:fill="FFFFFF"/>
        <w:ind w:firstLine="720"/>
        <w:rPr>
          <w:rFonts w:cs="Arial"/>
          <w:szCs w:val="28"/>
        </w:rPr>
      </w:pPr>
    </w:p>
    <w:p w:rsidR="00F43F3D" w:rsidRDefault="00781BF2" w:rsidP="00F43F3D">
      <w:pPr>
        <w:ind w:left="567" w:firstLine="0"/>
        <w:rPr>
          <w:rFonts w:cs="Arial"/>
          <w:szCs w:val="28"/>
        </w:rPr>
      </w:pPr>
      <w:r>
        <w:rPr>
          <w:rFonts w:cs="Arial"/>
          <w:szCs w:val="28"/>
        </w:rPr>
        <w:t xml:space="preserve">(раздел 4 утратил силу постановлением Администрации </w:t>
      </w:r>
      <w:hyperlink r:id="rId73" w:tooltip="постановление от 06.05.2025 0:00:00 №351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781BF2">
          <w:rPr>
            <w:rStyle w:val="a4"/>
            <w:rFonts w:cs="Arial"/>
            <w:szCs w:val="28"/>
          </w:rPr>
          <w:t>от 06.05.2025 № 351</w:t>
        </w:r>
      </w:hyperlink>
      <w:r>
        <w:rPr>
          <w:rFonts w:cs="Arial"/>
          <w:szCs w:val="28"/>
        </w:rPr>
        <w:t>)</w:t>
      </w:r>
    </w:p>
    <w:p w:rsidR="00781BF2" w:rsidRPr="008A736A" w:rsidRDefault="00781BF2" w:rsidP="00F43F3D">
      <w:pPr>
        <w:ind w:left="567" w:firstLine="0"/>
        <w:rPr>
          <w:rFonts w:cs="Arial"/>
          <w:szCs w:val="28"/>
        </w:rPr>
      </w:pPr>
    </w:p>
    <w:p w:rsidR="00F43F3D" w:rsidRPr="008A736A" w:rsidRDefault="00F43F3D" w:rsidP="00F43F3D">
      <w:pPr>
        <w:tabs>
          <w:tab w:val="left" w:pos="9781"/>
          <w:tab w:val="left" w:pos="10490"/>
        </w:tabs>
        <w:autoSpaceDE w:val="0"/>
        <w:autoSpaceDN w:val="0"/>
        <w:adjustRightInd w:val="0"/>
        <w:ind w:firstLine="709"/>
        <w:jc w:val="center"/>
        <w:outlineLvl w:val="1"/>
        <w:rPr>
          <w:rFonts w:cs="Arial"/>
          <w:b/>
          <w:bCs/>
          <w:iCs/>
          <w:sz w:val="30"/>
          <w:szCs w:val="30"/>
        </w:rPr>
      </w:pPr>
      <w:r w:rsidRPr="008A736A">
        <w:rPr>
          <w:rFonts w:cs="Arial"/>
          <w:b/>
          <w:bCs/>
          <w:iCs/>
          <w:sz w:val="30"/>
          <w:szCs w:val="30"/>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F43F3D" w:rsidRPr="008A736A" w:rsidRDefault="00F43F3D" w:rsidP="00F43F3D">
      <w:pPr>
        <w:tabs>
          <w:tab w:val="left" w:pos="9781"/>
          <w:tab w:val="left" w:pos="10490"/>
        </w:tabs>
        <w:ind w:firstLine="709"/>
        <w:rPr>
          <w:rFonts w:cs="Arial"/>
          <w:sz w:val="30"/>
          <w:szCs w:val="30"/>
        </w:rPr>
      </w:pPr>
    </w:p>
    <w:p w:rsidR="00781BF2" w:rsidRDefault="00781BF2" w:rsidP="00781BF2">
      <w:pPr>
        <w:ind w:left="567" w:firstLine="0"/>
        <w:rPr>
          <w:rFonts w:cs="Arial"/>
          <w:szCs w:val="28"/>
        </w:rPr>
      </w:pPr>
      <w:r>
        <w:rPr>
          <w:rFonts w:cs="Arial"/>
          <w:szCs w:val="28"/>
        </w:rPr>
        <w:t xml:space="preserve">(раздел 5 утратил силу постановлением Администрации </w:t>
      </w:r>
      <w:hyperlink r:id="rId74" w:tooltip="постановление от 06.05.2025 0:00:00 №351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781BF2">
          <w:rPr>
            <w:rStyle w:val="a4"/>
            <w:rFonts w:cs="Arial"/>
            <w:szCs w:val="28"/>
          </w:rPr>
          <w:t>от 06.05.2025 № 351</w:t>
        </w:r>
      </w:hyperlink>
      <w:r>
        <w:rPr>
          <w:rFonts w:cs="Arial"/>
          <w:szCs w:val="28"/>
        </w:rPr>
        <w:t>)</w:t>
      </w:r>
    </w:p>
    <w:p w:rsidR="00E37171" w:rsidRPr="008A736A" w:rsidRDefault="00E37171" w:rsidP="00F43F3D">
      <w:pPr>
        <w:ind w:left="567" w:firstLine="0"/>
        <w:jc w:val="center"/>
        <w:rPr>
          <w:rFonts w:cs="Arial"/>
          <w:kern w:val="28"/>
          <w:szCs w:val="28"/>
        </w:rPr>
      </w:pPr>
    </w:p>
    <w:p w:rsidR="00405968" w:rsidRPr="00405968" w:rsidRDefault="00405968" w:rsidP="00405968">
      <w:pPr>
        <w:ind w:firstLine="0"/>
        <w:jc w:val="center"/>
        <w:rPr>
          <w:rFonts w:cs="Arial"/>
          <w:b/>
          <w:kern w:val="28"/>
          <w:sz w:val="30"/>
          <w:szCs w:val="30"/>
        </w:rPr>
      </w:pPr>
      <w:r w:rsidRPr="00405968">
        <w:rPr>
          <w:rFonts w:cs="Arial"/>
          <w:b/>
          <w:kern w:val="28"/>
          <w:sz w:val="30"/>
          <w:szCs w:val="30"/>
        </w:rPr>
        <w:t>6. Иные положения, предусмотренные нормативным правовым актом Правительства Российской Федерации</w:t>
      </w:r>
    </w:p>
    <w:p w:rsidR="00405968" w:rsidRPr="00405968" w:rsidRDefault="00405968" w:rsidP="00405968">
      <w:pPr>
        <w:ind w:firstLine="0"/>
        <w:jc w:val="left"/>
        <w:rPr>
          <w:rFonts w:cs="Arial"/>
          <w:kern w:val="28"/>
          <w:szCs w:val="28"/>
        </w:rPr>
      </w:pPr>
    </w:p>
    <w:p w:rsidR="00405968" w:rsidRDefault="00405968" w:rsidP="00405968">
      <w:pPr>
        <w:ind w:firstLine="709"/>
        <w:rPr>
          <w:rFonts w:cs="Arial"/>
          <w:kern w:val="28"/>
          <w:szCs w:val="28"/>
        </w:rPr>
      </w:pPr>
      <w:r w:rsidRPr="00405968">
        <w:rPr>
          <w:rFonts w:cs="Arial"/>
          <w:kern w:val="28"/>
          <w:szCs w:val="28"/>
        </w:rPr>
        <w:t>6.1 Иные положения, предусмотренные нормативным правовым актом Правительства Рос</w:t>
      </w:r>
      <w:r>
        <w:rPr>
          <w:rFonts w:cs="Arial"/>
          <w:kern w:val="28"/>
          <w:szCs w:val="28"/>
        </w:rPr>
        <w:t>сийской Федерации, отсутствуют.</w:t>
      </w:r>
    </w:p>
    <w:p w:rsidR="0057116A" w:rsidRPr="0057116A" w:rsidRDefault="0057116A" w:rsidP="0057116A">
      <w:pPr>
        <w:rPr>
          <w:rFonts w:ascii="Calibri" w:eastAsia="Calibri" w:hAnsi="Calibri"/>
          <w:szCs w:val="22"/>
        </w:rPr>
      </w:pPr>
      <w:r>
        <w:rPr>
          <w:rFonts w:cs="Arial"/>
          <w:szCs w:val="22"/>
        </w:rPr>
        <w:t>(</w:t>
      </w:r>
      <w:r w:rsidRPr="0057116A">
        <w:rPr>
          <w:rFonts w:cs="Arial"/>
          <w:szCs w:val="22"/>
        </w:rPr>
        <w:t xml:space="preserve">приложение дополнено разделом </w:t>
      </w:r>
      <w:r>
        <w:rPr>
          <w:rFonts w:cs="Arial"/>
          <w:szCs w:val="22"/>
        </w:rPr>
        <w:t>6</w:t>
      </w:r>
      <w:r w:rsidRPr="0057116A">
        <w:rPr>
          <w:rFonts w:cs="Arial"/>
          <w:szCs w:val="22"/>
        </w:rPr>
        <w:t xml:space="preserve"> постановлением Администрации </w:t>
      </w:r>
      <w:r>
        <w:rPr>
          <w:rFonts w:cs="Arial"/>
          <w:szCs w:val="22"/>
        </w:rPr>
        <w:t xml:space="preserve">                           </w:t>
      </w:r>
      <w:hyperlink r:id="rId75" w:tooltip="постановление от 11.11.2025 0:00:00 №832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 w:history="1">
        <w:r w:rsidRPr="0057116A">
          <w:rPr>
            <w:rStyle w:val="a4"/>
            <w:rFonts w:eastAsia="Calibri"/>
            <w:szCs w:val="22"/>
          </w:rPr>
          <w:t>от 11.11.2025 № 832</w:t>
        </w:r>
      </w:hyperlink>
      <w:r>
        <w:rPr>
          <w:rFonts w:eastAsia="Calibri"/>
          <w:szCs w:val="22"/>
        </w:rPr>
        <w:t>)</w:t>
      </w:r>
    </w:p>
    <w:p w:rsidR="0057116A" w:rsidRDefault="0057116A" w:rsidP="00405968">
      <w:pPr>
        <w:ind w:firstLine="709"/>
        <w:jc w:val="left"/>
        <w:rPr>
          <w:rFonts w:cs="Arial"/>
          <w:szCs w:val="28"/>
        </w:rPr>
      </w:pPr>
    </w:p>
    <w:p w:rsidR="008A736A" w:rsidRPr="008A736A" w:rsidRDefault="00405968" w:rsidP="00405968">
      <w:pPr>
        <w:ind w:firstLine="709"/>
        <w:jc w:val="left"/>
        <w:rPr>
          <w:rFonts w:cs="Arial"/>
          <w:b/>
          <w:bCs/>
          <w:kern w:val="28"/>
          <w:sz w:val="30"/>
          <w:szCs w:val="30"/>
        </w:rPr>
      </w:pPr>
      <w:r>
        <w:rPr>
          <w:rFonts w:cs="Arial"/>
          <w:kern w:val="28"/>
          <w:szCs w:val="28"/>
        </w:rPr>
        <w:br w:type="page"/>
      </w:r>
    </w:p>
    <w:p w:rsidR="00B91728" w:rsidRPr="008A736A" w:rsidRDefault="00B91728" w:rsidP="00B91728">
      <w:pPr>
        <w:ind w:left="567" w:firstLine="0"/>
        <w:jc w:val="right"/>
        <w:rPr>
          <w:rFonts w:cs="Arial"/>
          <w:b/>
          <w:bCs/>
          <w:kern w:val="28"/>
          <w:sz w:val="30"/>
          <w:szCs w:val="30"/>
        </w:rPr>
      </w:pPr>
      <w:r w:rsidRPr="008A736A">
        <w:rPr>
          <w:rFonts w:cs="Arial"/>
          <w:b/>
          <w:bCs/>
          <w:kern w:val="28"/>
          <w:sz w:val="30"/>
          <w:szCs w:val="30"/>
        </w:rPr>
        <w:t>Приложение 1</w:t>
      </w:r>
    </w:p>
    <w:p w:rsidR="00B91728" w:rsidRPr="008A736A" w:rsidRDefault="00FB679E" w:rsidP="00B91728">
      <w:pPr>
        <w:ind w:left="567" w:firstLine="0"/>
        <w:jc w:val="right"/>
        <w:rPr>
          <w:rFonts w:cs="Arial"/>
          <w:b/>
          <w:bCs/>
          <w:kern w:val="28"/>
          <w:sz w:val="30"/>
          <w:szCs w:val="30"/>
        </w:rPr>
      </w:pPr>
      <w:r w:rsidRPr="008A736A">
        <w:rPr>
          <w:rFonts w:cs="Arial"/>
          <w:b/>
          <w:bCs/>
          <w:kern w:val="28"/>
          <w:sz w:val="30"/>
          <w:szCs w:val="30"/>
        </w:rPr>
        <w:t>к а</w:t>
      </w:r>
      <w:r w:rsidR="00B91728" w:rsidRPr="008A736A">
        <w:rPr>
          <w:rFonts w:cs="Arial"/>
          <w:b/>
          <w:bCs/>
          <w:kern w:val="28"/>
          <w:sz w:val="30"/>
          <w:szCs w:val="30"/>
        </w:rPr>
        <w:t>дминистративному регламенту</w:t>
      </w:r>
    </w:p>
    <w:p w:rsidR="00B91728" w:rsidRPr="008A736A" w:rsidRDefault="00B91728" w:rsidP="00B91728">
      <w:pPr>
        <w:ind w:left="567" w:firstLine="0"/>
        <w:jc w:val="right"/>
        <w:rPr>
          <w:rFonts w:cs="Arial"/>
          <w:b/>
          <w:bCs/>
          <w:kern w:val="28"/>
          <w:sz w:val="30"/>
          <w:szCs w:val="30"/>
        </w:rPr>
      </w:pPr>
      <w:r w:rsidRPr="008A736A">
        <w:rPr>
          <w:rFonts w:cs="Arial"/>
          <w:b/>
          <w:bCs/>
          <w:kern w:val="28"/>
          <w:sz w:val="30"/>
          <w:szCs w:val="30"/>
        </w:rPr>
        <w:t>предоставления муниципальной услуги</w:t>
      </w:r>
    </w:p>
    <w:p w:rsidR="00B91728" w:rsidRPr="008A736A" w:rsidRDefault="008A736A" w:rsidP="00B91728">
      <w:pPr>
        <w:ind w:left="567" w:firstLine="0"/>
        <w:jc w:val="right"/>
        <w:rPr>
          <w:rFonts w:cs="Arial"/>
          <w:b/>
          <w:sz w:val="30"/>
          <w:szCs w:val="30"/>
        </w:rPr>
      </w:pPr>
      <w:r w:rsidRPr="008A736A">
        <w:rPr>
          <w:rFonts w:cs="Arial"/>
          <w:b/>
          <w:bCs/>
          <w:kern w:val="28"/>
          <w:sz w:val="30"/>
          <w:szCs w:val="30"/>
        </w:rPr>
        <w:t>«</w:t>
      </w:r>
      <w:r w:rsidR="00B91728" w:rsidRPr="008A736A">
        <w:rPr>
          <w:rFonts w:cs="Arial"/>
          <w:b/>
          <w:sz w:val="30"/>
          <w:szCs w:val="30"/>
        </w:rPr>
        <w:t xml:space="preserve">Предоставление информации об объектах учета, </w:t>
      </w:r>
    </w:p>
    <w:p w:rsidR="00B91728" w:rsidRPr="008A736A" w:rsidRDefault="00B91728" w:rsidP="00B91728">
      <w:pPr>
        <w:ind w:left="567" w:firstLine="0"/>
        <w:jc w:val="right"/>
        <w:rPr>
          <w:rFonts w:cs="Arial"/>
          <w:b/>
          <w:bCs/>
          <w:kern w:val="28"/>
          <w:sz w:val="30"/>
          <w:szCs w:val="30"/>
        </w:rPr>
      </w:pPr>
      <w:r w:rsidRPr="008A736A">
        <w:rPr>
          <w:rFonts w:cs="Arial"/>
          <w:b/>
          <w:sz w:val="30"/>
          <w:szCs w:val="30"/>
        </w:rPr>
        <w:t>содержащейся в реестре муниципального имущества</w:t>
      </w:r>
      <w:r w:rsidR="008A736A" w:rsidRPr="008A736A">
        <w:rPr>
          <w:rFonts w:cs="Arial"/>
          <w:b/>
          <w:bCs/>
          <w:kern w:val="28"/>
          <w:sz w:val="30"/>
          <w:szCs w:val="30"/>
        </w:rPr>
        <w:t>»</w:t>
      </w:r>
    </w:p>
    <w:p w:rsidR="008A736A" w:rsidRPr="008A736A" w:rsidRDefault="008A736A" w:rsidP="00B91728">
      <w:pPr>
        <w:ind w:left="567" w:firstLine="0"/>
        <w:jc w:val="right"/>
        <w:rPr>
          <w:rFonts w:cs="Arial"/>
          <w:b/>
          <w:bCs/>
          <w:kern w:val="28"/>
          <w:sz w:val="30"/>
          <w:szCs w:val="30"/>
        </w:rPr>
      </w:pPr>
    </w:p>
    <w:p w:rsidR="008A736A" w:rsidRDefault="008A736A" w:rsidP="00B91728">
      <w:pPr>
        <w:ind w:left="567" w:firstLine="0"/>
        <w:jc w:val="right"/>
        <w:rPr>
          <w:rFonts w:cs="Arial"/>
          <w:b/>
          <w:bCs/>
          <w:kern w:val="28"/>
          <w:szCs w:val="28"/>
        </w:rPr>
      </w:pPr>
    </w:p>
    <w:p w:rsidR="008A736A" w:rsidRPr="008A736A" w:rsidRDefault="008A736A" w:rsidP="00B91728">
      <w:pPr>
        <w:ind w:left="567" w:firstLine="0"/>
        <w:jc w:val="right"/>
        <w:rPr>
          <w:rFonts w:cs="Arial"/>
          <w:b/>
          <w:bCs/>
          <w:kern w:val="28"/>
          <w:szCs w:val="28"/>
        </w:rPr>
      </w:pPr>
    </w:p>
    <w:p w:rsidR="00542694" w:rsidRPr="003F2870" w:rsidRDefault="00542694" w:rsidP="00542694">
      <w:pPr>
        <w:ind w:firstLine="0"/>
        <w:rPr>
          <w:rFonts w:cs="Arial"/>
          <w:color w:val="BFBFBF"/>
          <w:szCs w:val="20"/>
        </w:rPr>
      </w:pPr>
    </w:p>
    <w:p w:rsidR="004E3462" w:rsidRPr="008A736A" w:rsidRDefault="004E3462" w:rsidP="004E3462">
      <w:pPr>
        <w:pStyle w:val="22"/>
        <w:shd w:val="clear" w:color="auto" w:fill="auto"/>
        <w:spacing w:line="240" w:lineRule="auto"/>
        <w:ind w:left="5200" w:firstLine="0"/>
        <w:jc w:val="right"/>
        <w:rPr>
          <w:rFonts w:ascii="Arial" w:hAnsi="Arial" w:cs="Arial"/>
          <w:sz w:val="24"/>
          <w:szCs w:val="26"/>
        </w:rPr>
      </w:pPr>
      <w:r w:rsidRPr="008A736A">
        <w:rPr>
          <w:rFonts w:ascii="Arial" w:hAnsi="Arial" w:cs="Arial"/>
          <w:sz w:val="24"/>
          <w:szCs w:val="26"/>
        </w:rPr>
        <w:t>кому:</w:t>
      </w:r>
    </w:p>
    <w:p w:rsidR="004E3462" w:rsidRPr="008A736A" w:rsidRDefault="004E3462" w:rsidP="004E3462">
      <w:pPr>
        <w:pStyle w:val="101"/>
        <w:shd w:val="clear" w:color="auto" w:fill="auto"/>
        <w:spacing w:before="0" w:after="0" w:line="240" w:lineRule="auto"/>
        <w:ind w:right="80"/>
        <w:jc w:val="right"/>
        <w:rPr>
          <w:rFonts w:ascii="Arial" w:hAnsi="Arial" w:cs="Arial"/>
          <w:sz w:val="24"/>
        </w:rPr>
      </w:pPr>
      <w:r w:rsidRPr="008A736A">
        <w:rPr>
          <w:rFonts w:ascii="Arial" w:hAnsi="Arial" w:cs="Arial"/>
          <w:sz w:val="24"/>
        </w:rPr>
        <w:t>(наименование уполномоченного органа)</w:t>
      </w:r>
    </w:p>
    <w:p w:rsidR="004E3462" w:rsidRPr="008A736A" w:rsidRDefault="004E3462" w:rsidP="004E3462">
      <w:pPr>
        <w:pStyle w:val="22"/>
        <w:shd w:val="clear" w:color="auto" w:fill="auto"/>
        <w:spacing w:line="240" w:lineRule="auto"/>
        <w:ind w:left="5200" w:firstLine="0"/>
        <w:jc w:val="right"/>
        <w:rPr>
          <w:rFonts w:ascii="Arial" w:hAnsi="Arial" w:cs="Arial"/>
          <w:sz w:val="24"/>
          <w:szCs w:val="26"/>
        </w:rPr>
      </w:pPr>
      <w:r w:rsidRPr="008A736A">
        <w:rPr>
          <w:rFonts w:ascii="Arial" w:hAnsi="Arial" w:cs="Arial"/>
          <w:sz w:val="24"/>
          <w:szCs w:val="26"/>
        </w:rPr>
        <w:t>от кого:</w:t>
      </w:r>
    </w:p>
    <w:p w:rsidR="004E3462" w:rsidRPr="008A736A" w:rsidRDefault="004E3462" w:rsidP="004E3462">
      <w:pPr>
        <w:ind w:firstLine="0"/>
        <w:jc w:val="right"/>
        <w:rPr>
          <w:rFonts w:cs="Arial"/>
          <w:szCs w:val="18"/>
        </w:rPr>
      </w:pPr>
      <w:r w:rsidRPr="008A736A">
        <w:rPr>
          <w:rFonts w:cs="Arial"/>
          <w:szCs w:val="18"/>
        </w:rPr>
        <w:t>(полное наименование, ИНН, ОГРН юридического лица, ИП)</w:t>
      </w:r>
      <w:r w:rsidR="008A736A" w:rsidRPr="008A736A">
        <w:rPr>
          <w:rFonts w:cs="Arial"/>
          <w:szCs w:val="18"/>
        </w:rPr>
        <w:t xml:space="preserve"> </w:t>
      </w:r>
      <w:r w:rsidRPr="008A736A">
        <w:rPr>
          <w:rFonts w:cs="Arial"/>
          <w:szCs w:val="18"/>
        </w:rPr>
        <w:t>(контактный телефон, электронная почта, почтовый адрес)</w:t>
      </w:r>
      <w:r w:rsidR="008A736A" w:rsidRPr="008A736A">
        <w:rPr>
          <w:rFonts w:cs="Arial"/>
          <w:szCs w:val="18"/>
        </w:rPr>
        <w:t xml:space="preserve"> </w:t>
      </w:r>
      <w:r w:rsidRPr="008A736A">
        <w:rPr>
          <w:rFonts w:cs="Arial"/>
          <w:szCs w:val="18"/>
        </w:rPr>
        <w:t>(фамилия, имя, отчество (последнее</w:t>
      </w:r>
      <w:r w:rsidR="008A736A" w:rsidRPr="008A736A">
        <w:rPr>
          <w:rFonts w:cs="Arial"/>
          <w:szCs w:val="18"/>
        </w:rPr>
        <w:t>-</w:t>
      </w:r>
      <w:r w:rsidRPr="008A736A">
        <w:rPr>
          <w:rFonts w:cs="Arial"/>
          <w:szCs w:val="18"/>
        </w:rPr>
        <w:t>при наличии), данные</w:t>
      </w:r>
      <w:r w:rsidR="008A736A" w:rsidRPr="008A736A">
        <w:rPr>
          <w:rFonts w:cs="Arial"/>
          <w:szCs w:val="18"/>
        </w:rPr>
        <w:t xml:space="preserve"> </w:t>
      </w:r>
      <w:r w:rsidRPr="008A736A">
        <w:rPr>
          <w:rFonts w:cs="Arial"/>
          <w:szCs w:val="18"/>
        </w:rPr>
        <w:t>документа, удостоверяющего личность, контактный телефон,</w:t>
      </w:r>
      <w:r w:rsidR="008A736A" w:rsidRPr="008A736A">
        <w:rPr>
          <w:rFonts w:cs="Arial"/>
          <w:szCs w:val="18"/>
        </w:rPr>
        <w:t xml:space="preserve"> </w:t>
      </w:r>
      <w:r w:rsidRPr="008A736A">
        <w:rPr>
          <w:rFonts w:cs="Arial"/>
          <w:szCs w:val="18"/>
        </w:rPr>
        <w:t>адрес электронной почты, адрес регистрации, адрес</w:t>
      </w:r>
      <w:r w:rsidR="008A736A" w:rsidRPr="008A736A">
        <w:rPr>
          <w:rFonts w:cs="Arial"/>
          <w:szCs w:val="18"/>
        </w:rPr>
        <w:t xml:space="preserve"> </w:t>
      </w:r>
      <w:r w:rsidRPr="008A736A">
        <w:rPr>
          <w:rFonts w:cs="Arial"/>
          <w:szCs w:val="18"/>
        </w:rPr>
        <w:t>фактического проживания уполномоченного лица)</w:t>
      </w:r>
      <w:r w:rsidR="008A736A" w:rsidRPr="008A736A">
        <w:rPr>
          <w:rFonts w:cs="Arial"/>
          <w:szCs w:val="18"/>
        </w:rPr>
        <w:t xml:space="preserve"> </w:t>
      </w:r>
      <w:r w:rsidRPr="008A736A">
        <w:rPr>
          <w:rFonts w:cs="Arial"/>
          <w:szCs w:val="18"/>
        </w:rPr>
        <w:t>(данные представителя заявителя)</w:t>
      </w:r>
    </w:p>
    <w:p w:rsidR="004E3462" w:rsidRPr="008A736A" w:rsidRDefault="004E3462" w:rsidP="00C95684">
      <w:pPr>
        <w:ind w:firstLine="0"/>
        <w:jc w:val="center"/>
        <w:rPr>
          <w:rFonts w:cs="Arial"/>
        </w:rPr>
      </w:pPr>
    </w:p>
    <w:p w:rsidR="00542694" w:rsidRPr="008A736A" w:rsidRDefault="00542694" w:rsidP="00C95684">
      <w:pPr>
        <w:ind w:firstLine="0"/>
        <w:jc w:val="center"/>
        <w:rPr>
          <w:rFonts w:cs="Arial"/>
          <w:b/>
        </w:rPr>
      </w:pPr>
      <w:r w:rsidRPr="008A736A">
        <w:rPr>
          <w:rFonts w:cs="Arial"/>
          <w:b/>
        </w:rPr>
        <w:t xml:space="preserve">Заявление </w:t>
      </w:r>
    </w:p>
    <w:p w:rsidR="004E3462" w:rsidRPr="008A736A" w:rsidRDefault="00542694" w:rsidP="00C95684">
      <w:pPr>
        <w:widowControl w:val="0"/>
        <w:ind w:firstLine="0"/>
        <w:jc w:val="center"/>
        <w:rPr>
          <w:rFonts w:cs="Arial"/>
          <w:b/>
        </w:rPr>
      </w:pPr>
      <w:r w:rsidRPr="008A736A">
        <w:rPr>
          <w:rFonts w:cs="Arial"/>
          <w:b/>
        </w:rPr>
        <w:t xml:space="preserve">о предоставлении </w:t>
      </w:r>
      <w:r w:rsidR="004E3462" w:rsidRPr="008A736A">
        <w:rPr>
          <w:rFonts w:cs="Arial"/>
          <w:b/>
        </w:rPr>
        <w:t xml:space="preserve">муниципальной </w:t>
      </w:r>
      <w:r w:rsidRPr="008A736A">
        <w:rPr>
          <w:rFonts w:cs="Arial"/>
          <w:b/>
        </w:rPr>
        <w:t xml:space="preserve">услуги </w:t>
      </w:r>
    </w:p>
    <w:p w:rsidR="00542694" w:rsidRPr="008A736A" w:rsidRDefault="008A736A" w:rsidP="00C95684">
      <w:pPr>
        <w:widowControl w:val="0"/>
        <w:ind w:firstLine="0"/>
        <w:jc w:val="center"/>
        <w:rPr>
          <w:rFonts w:cs="Arial"/>
          <w:b/>
        </w:rPr>
      </w:pPr>
      <w:r w:rsidRPr="008A736A">
        <w:rPr>
          <w:rFonts w:cs="Arial"/>
          <w:b/>
        </w:rPr>
        <w:t>«</w:t>
      </w:r>
      <w:r w:rsidR="000E7176" w:rsidRPr="008A736A">
        <w:rPr>
          <w:rFonts w:cs="Arial"/>
          <w:b/>
        </w:rPr>
        <w:t>Предоставление информации об объектах учета, содержащейся в реестре муниципального имущества</w:t>
      </w:r>
      <w:r w:rsidRPr="008A736A">
        <w:rPr>
          <w:rFonts w:cs="Arial"/>
          <w:b/>
        </w:rPr>
        <w:t>»</w:t>
      </w:r>
    </w:p>
    <w:p w:rsidR="00542694" w:rsidRPr="008A736A" w:rsidRDefault="00542694" w:rsidP="00C95684">
      <w:pPr>
        <w:widowControl w:val="0"/>
        <w:spacing w:line="360" w:lineRule="exact"/>
        <w:ind w:firstLine="0"/>
        <w:rPr>
          <w:rFonts w:cs="Arial"/>
        </w:rPr>
      </w:pPr>
    </w:p>
    <w:p w:rsidR="00542694" w:rsidRPr="008A736A" w:rsidRDefault="00542694" w:rsidP="00C95684">
      <w:pPr>
        <w:widowControl w:val="0"/>
        <w:spacing w:line="276" w:lineRule="auto"/>
        <w:ind w:firstLine="0"/>
        <w:rPr>
          <w:rFonts w:cs="Arial"/>
        </w:rPr>
      </w:pPr>
      <w:r w:rsidRPr="008A736A">
        <w:rPr>
          <w:rFonts w:cs="Arial"/>
          <w:noProof/>
        </w:rPr>
        <w:t>Характеристики объекта учета, позволяющие его однозначно определить (в зависимости от вида объекта, в отношении которого запрашивается информация)</w:t>
      </w:r>
      <w:r w:rsidRPr="008A736A">
        <w:rPr>
          <w:rFonts w:cs="Arial"/>
        </w:rPr>
        <w:t>:</w:t>
      </w:r>
      <w:r w:rsidR="008A736A" w:rsidRPr="008A736A">
        <w:rPr>
          <w:rFonts w:cs="Arial"/>
        </w:rPr>
        <w:t xml:space="preserve"> </w:t>
      </w:r>
    </w:p>
    <w:p w:rsidR="00542694" w:rsidRPr="008A736A" w:rsidRDefault="00542694" w:rsidP="00C95684">
      <w:pPr>
        <w:widowControl w:val="0"/>
        <w:tabs>
          <w:tab w:val="left" w:leader="underscore" w:pos="10065"/>
        </w:tabs>
        <w:spacing w:line="276" w:lineRule="auto"/>
        <w:ind w:firstLine="0"/>
        <w:rPr>
          <w:rFonts w:cs="Arial"/>
          <w:noProof/>
        </w:rPr>
      </w:pPr>
      <w:r w:rsidRPr="008A736A">
        <w:rPr>
          <w:rFonts w:cs="Arial"/>
          <w:noProof/>
        </w:rPr>
        <w:t>вид объекта: _____________________________________________________</w:t>
      </w:r>
      <w:r w:rsidR="008A736A">
        <w:rPr>
          <w:rFonts w:cs="Arial"/>
          <w:noProof/>
        </w:rPr>
        <w:t>____</w:t>
      </w:r>
      <w:r w:rsidRPr="008A736A">
        <w:rPr>
          <w:rFonts w:cs="Arial"/>
          <w:noProof/>
        </w:rPr>
        <w:t>____ ;</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noProof/>
        </w:rPr>
        <w:t xml:space="preserve">наименование </w:t>
      </w:r>
      <w:proofErr w:type="gramStart"/>
      <w:r w:rsidRPr="008A736A">
        <w:rPr>
          <w:rFonts w:cs="Arial"/>
          <w:noProof/>
        </w:rPr>
        <w:t>объекта</w:t>
      </w:r>
      <w:r w:rsidRPr="008A736A">
        <w:rPr>
          <w:rFonts w:cs="Arial"/>
        </w:rPr>
        <w:t>:</w:t>
      </w:r>
      <w:r w:rsidR="00E76275">
        <w:rPr>
          <w:rFonts w:cs="Arial"/>
        </w:rPr>
        <w:t>_</w:t>
      </w:r>
      <w:proofErr w:type="gramEnd"/>
      <w:r w:rsidR="00E76275">
        <w:rPr>
          <w:rFonts w:cs="Arial"/>
        </w:rPr>
        <w:t>___________________________________________________</w:t>
      </w:r>
      <w:r w:rsidRPr="008A736A">
        <w:rPr>
          <w:rFonts w:cs="Arial"/>
        </w:rPr>
        <w:t xml:space="preserve">; </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noProof/>
        </w:rPr>
        <w:t>реестровый номер объекта</w:t>
      </w:r>
      <w:r w:rsidRPr="008A736A">
        <w:rPr>
          <w:rFonts w:cs="Arial"/>
        </w:rPr>
        <w:t>:</w:t>
      </w:r>
      <w:r w:rsidR="008A736A" w:rsidRPr="008A736A">
        <w:rPr>
          <w:rFonts w:cs="Arial"/>
        </w:rPr>
        <w:t xml:space="preserve"> </w:t>
      </w:r>
      <w:r w:rsidR="00E76275">
        <w:rPr>
          <w:rFonts w:cs="Arial"/>
        </w:rPr>
        <w:t>________________________________________________</w:t>
      </w:r>
      <w:r w:rsidRPr="008A736A">
        <w:rPr>
          <w:rFonts w:cs="Arial"/>
        </w:rPr>
        <w:t xml:space="preserve">; </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noProof/>
        </w:rPr>
        <w:t xml:space="preserve">адрес (местоположение) </w:t>
      </w:r>
      <w:proofErr w:type="gramStart"/>
      <w:r w:rsidRPr="008A736A">
        <w:rPr>
          <w:rFonts w:cs="Arial"/>
          <w:noProof/>
        </w:rPr>
        <w:t>объекта</w:t>
      </w:r>
      <w:r w:rsidRPr="008A736A">
        <w:rPr>
          <w:rFonts w:cs="Arial"/>
        </w:rPr>
        <w:t>:</w:t>
      </w:r>
      <w:r w:rsidR="00E76275">
        <w:rPr>
          <w:rFonts w:cs="Arial"/>
        </w:rPr>
        <w:t>_</w:t>
      </w:r>
      <w:proofErr w:type="gramEnd"/>
      <w:r w:rsidR="00E76275">
        <w:rPr>
          <w:rFonts w:cs="Arial"/>
        </w:rPr>
        <w:t>__________________________________________</w:t>
      </w:r>
      <w:r w:rsidR="008A736A" w:rsidRPr="008A736A">
        <w:rPr>
          <w:rFonts w:cs="Arial"/>
        </w:rPr>
        <w:t xml:space="preserve"> </w:t>
      </w:r>
      <w:r w:rsidRPr="008A736A">
        <w:rPr>
          <w:rFonts w:cs="Arial"/>
        </w:rPr>
        <w:t xml:space="preserve">; </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noProof/>
        </w:rPr>
        <w:t>кадастровый (условный) номер объекта</w:t>
      </w:r>
      <w:r w:rsidRPr="008A736A">
        <w:rPr>
          <w:rFonts w:cs="Arial"/>
        </w:rPr>
        <w:t>:</w:t>
      </w:r>
      <w:r w:rsidR="008A736A" w:rsidRPr="008A736A">
        <w:rPr>
          <w:rFonts w:cs="Arial"/>
        </w:rPr>
        <w:t xml:space="preserve"> </w:t>
      </w:r>
      <w:r w:rsidR="00E76275">
        <w:rPr>
          <w:rFonts w:cs="Arial"/>
        </w:rPr>
        <w:t>______________________________________</w:t>
      </w:r>
      <w:r w:rsidRPr="008A736A">
        <w:rPr>
          <w:rFonts w:cs="Arial"/>
        </w:rPr>
        <w:t xml:space="preserve">; </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rPr>
        <w:t>вид разрешенного использования:</w:t>
      </w:r>
      <w:r w:rsidR="008A736A" w:rsidRPr="008A736A">
        <w:rPr>
          <w:rFonts w:cs="Arial"/>
        </w:rPr>
        <w:t xml:space="preserve"> </w:t>
      </w:r>
      <w:r w:rsidR="00E76275">
        <w:rPr>
          <w:rFonts w:cs="Arial"/>
        </w:rPr>
        <w:t>____________________________________________</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rPr>
        <w:t xml:space="preserve">наименование </w:t>
      </w:r>
      <w:proofErr w:type="gramStart"/>
      <w:r w:rsidRPr="008A736A">
        <w:rPr>
          <w:rFonts w:cs="Arial"/>
        </w:rPr>
        <w:t>эмитента:</w:t>
      </w:r>
      <w:r w:rsidR="00E76275">
        <w:rPr>
          <w:rFonts w:cs="Arial"/>
        </w:rPr>
        <w:t>_</w:t>
      </w:r>
      <w:proofErr w:type="gramEnd"/>
      <w:r w:rsidR="00E76275">
        <w:rPr>
          <w:rFonts w:cs="Arial"/>
        </w:rPr>
        <w:t>___________________________________________________</w:t>
      </w:r>
      <w:r w:rsidR="008A736A" w:rsidRPr="008A736A">
        <w:rPr>
          <w:rFonts w:cs="Arial"/>
        </w:rPr>
        <w:t xml:space="preserve"> </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rPr>
        <w:t>ИНН</w:t>
      </w:r>
      <w:r w:rsidR="008A736A" w:rsidRPr="008A736A">
        <w:rPr>
          <w:rFonts w:cs="Arial"/>
        </w:rPr>
        <w:t xml:space="preserve"> </w:t>
      </w:r>
      <w:r w:rsidR="00E76275">
        <w:rPr>
          <w:rFonts w:cs="Arial"/>
        </w:rPr>
        <w:t>___________________________________________________________________</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rPr>
        <w:t xml:space="preserve">наименование юридического лица (в отношении которого запрашивается </w:t>
      </w:r>
      <w:proofErr w:type="gramStart"/>
      <w:r w:rsidRPr="008A736A">
        <w:rPr>
          <w:rFonts w:cs="Arial"/>
        </w:rPr>
        <w:t>информация)</w:t>
      </w:r>
      <w:r w:rsidR="00E76275">
        <w:rPr>
          <w:rFonts w:cs="Arial"/>
        </w:rPr>
        <w:t>_</w:t>
      </w:r>
      <w:proofErr w:type="gramEnd"/>
      <w:r w:rsidR="00E76275">
        <w:rPr>
          <w:rFonts w:cs="Arial"/>
        </w:rPr>
        <w:t>___________________________________________________________</w:t>
      </w:r>
      <w:r w:rsidR="008A736A" w:rsidRPr="008A736A">
        <w:rPr>
          <w:rFonts w:cs="Arial"/>
        </w:rPr>
        <w:t xml:space="preserve"> </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rPr>
        <w:t>наименование юридического лица, в котором есть уставной капитал</w:t>
      </w:r>
      <w:r w:rsidR="008A736A" w:rsidRPr="008A736A">
        <w:rPr>
          <w:rFonts w:cs="Arial"/>
        </w:rPr>
        <w:t xml:space="preserve"> </w:t>
      </w:r>
      <w:r w:rsidR="00E76275">
        <w:rPr>
          <w:rFonts w:cs="Arial"/>
        </w:rPr>
        <w:t>_______________</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rPr>
        <w:t>марка, модель</w:t>
      </w:r>
      <w:r w:rsidR="008A736A" w:rsidRPr="008A736A">
        <w:rPr>
          <w:rFonts w:cs="Arial"/>
        </w:rPr>
        <w:t xml:space="preserve"> </w:t>
      </w:r>
      <w:r w:rsidR="00E76275">
        <w:rPr>
          <w:rFonts w:cs="Arial"/>
        </w:rPr>
        <w:t>___________________________________________________________</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rPr>
        <w:t>государственный регистрационный номер</w:t>
      </w:r>
      <w:r w:rsidR="008A736A" w:rsidRPr="008A736A">
        <w:rPr>
          <w:rFonts w:cs="Arial"/>
        </w:rPr>
        <w:t xml:space="preserve"> </w:t>
      </w:r>
      <w:r w:rsidR="00E76275">
        <w:rPr>
          <w:rFonts w:cs="Arial"/>
        </w:rPr>
        <w:t>____________________________________</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rPr>
        <w:t>идентификационный номер судна</w:t>
      </w:r>
      <w:r w:rsidR="008A736A" w:rsidRPr="008A736A">
        <w:rPr>
          <w:rFonts w:cs="Arial"/>
        </w:rPr>
        <w:t xml:space="preserve"> </w:t>
      </w:r>
      <w:r w:rsidR="00E76275">
        <w:rPr>
          <w:rFonts w:cs="Arial"/>
        </w:rPr>
        <w:t>___________________________________________</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rPr>
      </w:pPr>
      <w:r w:rsidRPr="008A736A">
        <w:rPr>
          <w:rFonts w:cs="Arial"/>
          <w:noProof/>
        </w:rPr>
        <w:t>иные характеристики объекта, помогающие его идентифицировать (в свободной форме</w:t>
      </w:r>
      <w:proofErr w:type="gramStart"/>
      <w:r w:rsidRPr="008A736A">
        <w:rPr>
          <w:rFonts w:cs="Arial"/>
          <w:noProof/>
        </w:rPr>
        <w:t>)</w:t>
      </w:r>
      <w:r w:rsidRPr="008A736A">
        <w:rPr>
          <w:rFonts w:cs="Arial"/>
        </w:rPr>
        <w:t>:</w:t>
      </w:r>
      <w:r w:rsidR="00E76275">
        <w:rPr>
          <w:rFonts w:cs="Arial"/>
        </w:rPr>
        <w:t>_</w:t>
      </w:r>
      <w:proofErr w:type="gramEnd"/>
      <w:r w:rsidR="00E76275">
        <w:rPr>
          <w:rFonts w:cs="Arial"/>
        </w:rPr>
        <w:t>_________________________________________________________________</w:t>
      </w:r>
      <w:r w:rsidR="008A736A" w:rsidRPr="008A736A">
        <w:rPr>
          <w:rFonts w:cs="Arial"/>
        </w:rPr>
        <w:t xml:space="preserve"> </w:t>
      </w:r>
      <w:r w:rsidRPr="008A736A">
        <w:rPr>
          <w:rFonts w:cs="Arial"/>
        </w:rPr>
        <w:t>.</w:t>
      </w:r>
    </w:p>
    <w:p w:rsidR="00542694" w:rsidRPr="008A736A" w:rsidRDefault="00542694" w:rsidP="00C95684">
      <w:pPr>
        <w:widowControl w:val="0"/>
        <w:tabs>
          <w:tab w:val="left" w:leader="underscore" w:pos="10065"/>
        </w:tabs>
        <w:spacing w:line="276" w:lineRule="auto"/>
        <w:ind w:firstLine="0"/>
        <w:rPr>
          <w:rFonts w:cs="Arial"/>
          <w:szCs w:val="20"/>
        </w:rPr>
      </w:pPr>
    </w:p>
    <w:p w:rsidR="00CF6DF6" w:rsidRPr="008A736A" w:rsidRDefault="00CF6DF6" w:rsidP="00E76275">
      <w:r w:rsidRPr="008A736A">
        <w:t>Документы, являющиеся результатом предоставления муниципальной услуги, прошу выдать (направить):</w:t>
      </w:r>
    </w:p>
    <w:p w:rsidR="00CF6DF6" w:rsidRPr="008A736A" w:rsidRDefault="00CF6DF6" w:rsidP="00CF6DF6">
      <w:pPr>
        <w:pStyle w:val="22"/>
        <w:shd w:val="clear" w:color="auto" w:fill="auto"/>
        <w:spacing w:line="240" w:lineRule="auto"/>
        <w:ind w:firstLine="0"/>
        <w:jc w:val="left"/>
        <w:rPr>
          <w:rFonts w:ascii="Arial" w:hAnsi="Arial" w:cs="Arial"/>
          <w:sz w:val="24"/>
          <w:szCs w:val="24"/>
        </w:rPr>
      </w:pPr>
      <w:r w:rsidRPr="008A736A">
        <w:rPr>
          <w:rFonts w:ascii="Arial" w:hAnsi="Arial" w:cs="Arial"/>
          <w:sz w:val="24"/>
          <w:szCs w:val="24"/>
        </w:rPr>
        <w:t> в многофункциональном центре</w:t>
      </w:r>
    </w:p>
    <w:p w:rsidR="00CF6DF6" w:rsidRPr="008A736A" w:rsidRDefault="00CF6DF6" w:rsidP="00CF6DF6">
      <w:pPr>
        <w:ind w:firstLine="0"/>
        <w:rPr>
          <w:rFonts w:cs="Arial"/>
        </w:rPr>
      </w:pPr>
      <w:r w:rsidRPr="008A736A">
        <w:rPr>
          <w:rFonts w:cs="Arial"/>
        </w:rPr>
        <w:t> лично в Отделе реестра муниципальной собственности</w:t>
      </w:r>
    </w:p>
    <w:p w:rsidR="00CF6DF6" w:rsidRPr="008A736A" w:rsidRDefault="00CF6DF6" w:rsidP="00CF6DF6">
      <w:pPr>
        <w:ind w:firstLine="0"/>
        <w:rPr>
          <w:rFonts w:cs="Arial"/>
        </w:rPr>
      </w:pPr>
      <w:r w:rsidRPr="008A736A">
        <w:rPr>
          <w:rFonts w:cs="Arial"/>
        </w:rPr>
        <w:lastRenderedPageBreak/>
        <w:t> посредством почтовой связи на адрес_______________________</w:t>
      </w:r>
    </w:p>
    <w:p w:rsidR="00CF6DF6" w:rsidRPr="008A736A" w:rsidRDefault="00CF6DF6" w:rsidP="00CF6DF6">
      <w:pPr>
        <w:ind w:firstLine="0"/>
        <w:rPr>
          <w:rFonts w:cs="Arial"/>
        </w:rPr>
      </w:pPr>
      <w:r w:rsidRPr="008A736A">
        <w:rPr>
          <w:rFonts w:cs="Arial"/>
        </w:rPr>
        <w:t> на адрес электронной почты______________________________</w:t>
      </w:r>
    </w:p>
    <w:p w:rsidR="00CF6DF6" w:rsidRDefault="00CF6DF6" w:rsidP="00CF6DF6">
      <w:pPr>
        <w:ind w:firstLine="0"/>
        <w:rPr>
          <w:rFonts w:cs="Arial"/>
        </w:rPr>
      </w:pPr>
      <w:r w:rsidRPr="008A736A">
        <w:rPr>
          <w:rFonts w:cs="Arial"/>
        </w:rPr>
        <w:t xml:space="preserve"> посредством Единого </w:t>
      </w:r>
      <w:r w:rsidR="000E5922">
        <w:rPr>
          <w:rFonts w:cs="Arial"/>
        </w:rPr>
        <w:t>портала</w:t>
      </w:r>
    </w:p>
    <w:p w:rsidR="000E5922" w:rsidRPr="008A736A" w:rsidRDefault="000E5922" w:rsidP="000E5922">
      <w:r>
        <w:t>(</w:t>
      </w:r>
      <w:r w:rsidRPr="000E5922">
        <w:t>в приложении 1 к административному регламенту слова «посредством Единого и регионального порталов» замен</w:t>
      </w:r>
      <w:r>
        <w:t xml:space="preserve">ены </w:t>
      </w:r>
      <w:r w:rsidRPr="000E5922">
        <w:t>словам</w:t>
      </w:r>
      <w:r>
        <w:t xml:space="preserve">и «посредством Единого портала» постановлением Администрации </w:t>
      </w:r>
      <w:hyperlink r:id="rId76" w:tooltip="постановление от 04.04.2024 0:00:00 №265 Администрация Березовского района&#10;&#10;О внесении изменений в постановление администрации Березовского района от 20.12.2022 № 1706 «Об утверждении административного регламента предоставления муниципальной услуги «Предоставление информации об объектах учета, содержащейся в реестре муниципального имущества» и признании утратившими силу некоторых муниципальных правовых актов»&#10;" w:history="1">
        <w:r w:rsidRPr="000E5922">
          <w:rPr>
            <w:rStyle w:val="a4"/>
          </w:rPr>
          <w:t>от 04.04.2024 № 265</w:t>
        </w:r>
      </w:hyperlink>
      <w:r>
        <w:t>)</w:t>
      </w:r>
    </w:p>
    <w:p w:rsidR="00CF6DF6" w:rsidRPr="008A736A" w:rsidRDefault="00CF6DF6" w:rsidP="00CF6DF6">
      <w:pPr>
        <w:rPr>
          <w:rFonts w:cs="Arial"/>
        </w:rPr>
      </w:pPr>
    </w:p>
    <w:p w:rsidR="00CF6DF6" w:rsidRPr="008A736A" w:rsidRDefault="000E5922" w:rsidP="00CF6DF6">
      <w:pPr>
        <w:rPr>
          <w:rFonts w:cs="Arial"/>
        </w:rPr>
      </w:pPr>
      <w:r>
        <w:rPr>
          <w:rFonts w:cs="Arial"/>
        </w:rPr>
        <w:t>(</w:t>
      </w:r>
      <w:r w:rsidR="00CF6DF6" w:rsidRPr="008A736A">
        <w:rPr>
          <w:rFonts w:cs="Arial"/>
        </w:rPr>
        <w:t>Дата, подпись)</w:t>
      </w:r>
    </w:p>
    <w:p w:rsidR="00CF6DF6" w:rsidRDefault="00CF6DF6" w:rsidP="00CF6DF6">
      <w:pPr>
        <w:rPr>
          <w:rFonts w:cs="Arial"/>
        </w:rPr>
      </w:pPr>
    </w:p>
    <w:p w:rsidR="00E76275" w:rsidRPr="008A736A" w:rsidRDefault="00E76275" w:rsidP="00CF6DF6">
      <w:pPr>
        <w:rPr>
          <w:rFonts w:cs="Arial"/>
        </w:rPr>
      </w:pPr>
    </w:p>
    <w:p w:rsidR="000E7176" w:rsidRPr="008A736A" w:rsidRDefault="00CF6DF6" w:rsidP="00CF6DF6">
      <w:pPr>
        <w:rPr>
          <w:rFonts w:cs="Arial"/>
          <w:b/>
          <w:bCs/>
          <w:kern w:val="28"/>
          <w:szCs w:val="28"/>
        </w:rPr>
      </w:pPr>
      <w:r w:rsidRPr="008A736A">
        <w:rPr>
          <w:rFonts w:cs="Arial"/>
        </w:rPr>
        <w:t>(фамилия, имя, отчество (последнее</w:t>
      </w:r>
      <w:r w:rsidR="008A736A" w:rsidRPr="008A736A">
        <w:rPr>
          <w:rFonts w:cs="Arial"/>
        </w:rPr>
        <w:t>-</w:t>
      </w:r>
      <w:r w:rsidRPr="008A736A">
        <w:rPr>
          <w:rFonts w:cs="Arial"/>
        </w:rPr>
        <w:t>при наличии)</w:t>
      </w:r>
      <w:r w:rsidR="000E7176" w:rsidRPr="008A736A">
        <w:rPr>
          <w:rFonts w:cs="Arial"/>
          <w:b/>
          <w:bCs/>
          <w:kern w:val="28"/>
          <w:szCs w:val="28"/>
        </w:rPr>
        <w:br w:type="page"/>
      </w:r>
    </w:p>
    <w:p w:rsidR="00E76275" w:rsidRDefault="00E76275" w:rsidP="001149A5">
      <w:pPr>
        <w:ind w:left="567" w:firstLine="0"/>
        <w:jc w:val="right"/>
        <w:rPr>
          <w:rFonts w:cs="Arial"/>
          <w:b/>
          <w:bCs/>
          <w:kern w:val="28"/>
          <w:szCs w:val="28"/>
        </w:rPr>
      </w:pPr>
    </w:p>
    <w:p w:rsidR="00E76275" w:rsidRPr="00E76275" w:rsidRDefault="00E76275" w:rsidP="001149A5">
      <w:pPr>
        <w:ind w:left="567" w:firstLine="0"/>
        <w:jc w:val="right"/>
        <w:rPr>
          <w:rFonts w:cs="Arial"/>
          <w:b/>
          <w:bCs/>
          <w:kern w:val="28"/>
          <w:sz w:val="30"/>
          <w:szCs w:val="30"/>
        </w:rPr>
      </w:pPr>
    </w:p>
    <w:p w:rsidR="00E76275" w:rsidRPr="00E76275" w:rsidRDefault="00E76275" w:rsidP="001149A5">
      <w:pPr>
        <w:ind w:left="567" w:firstLine="0"/>
        <w:jc w:val="right"/>
        <w:rPr>
          <w:rFonts w:cs="Arial"/>
          <w:b/>
          <w:bCs/>
          <w:kern w:val="28"/>
          <w:sz w:val="30"/>
          <w:szCs w:val="30"/>
        </w:rPr>
      </w:pPr>
    </w:p>
    <w:p w:rsidR="001149A5" w:rsidRPr="00E76275" w:rsidRDefault="001149A5" w:rsidP="001149A5">
      <w:pPr>
        <w:ind w:left="567" w:firstLine="0"/>
        <w:jc w:val="right"/>
        <w:rPr>
          <w:rFonts w:cs="Arial"/>
          <w:b/>
          <w:bCs/>
          <w:kern w:val="28"/>
          <w:sz w:val="30"/>
          <w:szCs w:val="30"/>
        </w:rPr>
      </w:pPr>
      <w:r w:rsidRPr="00E76275">
        <w:rPr>
          <w:rFonts w:cs="Arial"/>
          <w:b/>
          <w:bCs/>
          <w:kern w:val="28"/>
          <w:sz w:val="30"/>
          <w:szCs w:val="30"/>
        </w:rPr>
        <w:t>Приложение 2</w:t>
      </w:r>
    </w:p>
    <w:p w:rsidR="001149A5" w:rsidRPr="00E76275" w:rsidRDefault="00FB679E" w:rsidP="001149A5">
      <w:pPr>
        <w:ind w:left="567" w:firstLine="0"/>
        <w:jc w:val="right"/>
        <w:rPr>
          <w:rFonts w:cs="Arial"/>
          <w:b/>
          <w:bCs/>
          <w:kern w:val="28"/>
          <w:sz w:val="30"/>
          <w:szCs w:val="30"/>
        </w:rPr>
      </w:pPr>
      <w:r w:rsidRPr="00E76275">
        <w:rPr>
          <w:rFonts w:cs="Arial"/>
          <w:b/>
          <w:bCs/>
          <w:kern w:val="28"/>
          <w:sz w:val="30"/>
          <w:szCs w:val="30"/>
        </w:rPr>
        <w:t>к а</w:t>
      </w:r>
      <w:r w:rsidR="001149A5" w:rsidRPr="00E76275">
        <w:rPr>
          <w:rFonts w:cs="Arial"/>
          <w:b/>
          <w:bCs/>
          <w:kern w:val="28"/>
          <w:sz w:val="30"/>
          <w:szCs w:val="30"/>
        </w:rPr>
        <w:t>дминистративному регламенту</w:t>
      </w:r>
    </w:p>
    <w:p w:rsidR="001149A5" w:rsidRPr="00E76275" w:rsidRDefault="001149A5" w:rsidP="001149A5">
      <w:pPr>
        <w:ind w:left="567" w:firstLine="0"/>
        <w:jc w:val="right"/>
        <w:rPr>
          <w:rFonts w:cs="Arial"/>
          <w:b/>
          <w:bCs/>
          <w:kern w:val="28"/>
          <w:sz w:val="30"/>
          <w:szCs w:val="30"/>
        </w:rPr>
      </w:pPr>
      <w:r w:rsidRPr="00E76275">
        <w:rPr>
          <w:rFonts w:cs="Arial"/>
          <w:b/>
          <w:bCs/>
          <w:kern w:val="28"/>
          <w:sz w:val="30"/>
          <w:szCs w:val="30"/>
        </w:rPr>
        <w:t>предоставления муниципальной услуги</w:t>
      </w:r>
    </w:p>
    <w:p w:rsidR="001149A5" w:rsidRPr="00E76275" w:rsidRDefault="008A736A" w:rsidP="001149A5">
      <w:pPr>
        <w:ind w:left="567" w:firstLine="0"/>
        <w:jc w:val="right"/>
        <w:rPr>
          <w:rFonts w:cs="Arial"/>
          <w:b/>
          <w:sz w:val="30"/>
          <w:szCs w:val="30"/>
        </w:rPr>
      </w:pPr>
      <w:r w:rsidRPr="00E76275">
        <w:rPr>
          <w:rFonts w:cs="Arial"/>
          <w:b/>
          <w:bCs/>
          <w:kern w:val="28"/>
          <w:sz w:val="30"/>
          <w:szCs w:val="30"/>
        </w:rPr>
        <w:t>«</w:t>
      </w:r>
      <w:r w:rsidR="001149A5" w:rsidRPr="00E76275">
        <w:rPr>
          <w:rFonts w:cs="Arial"/>
          <w:b/>
          <w:sz w:val="30"/>
          <w:szCs w:val="30"/>
        </w:rPr>
        <w:t xml:space="preserve">Предоставление информации об объектах учета, </w:t>
      </w:r>
    </w:p>
    <w:p w:rsidR="00B91728" w:rsidRPr="00E76275" w:rsidRDefault="001149A5" w:rsidP="001149A5">
      <w:pPr>
        <w:ind w:left="567" w:firstLine="0"/>
        <w:jc w:val="right"/>
        <w:rPr>
          <w:rFonts w:cs="Arial"/>
          <w:b/>
          <w:bCs/>
          <w:kern w:val="28"/>
          <w:sz w:val="30"/>
          <w:szCs w:val="30"/>
        </w:rPr>
      </w:pPr>
      <w:r w:rsidRPr="00E76275">
        <w:rPr>
          <w:rFonts w:cs="Arial"/>
          <w:b/>
          <w:sz w:val="30"/>
          <w:szCs w:val="30"/>
        </w:rPr>
        <w:t>содержащейся в реестре муниципального имущества</w:t>
      </w:r>
      <w:r w:rsidR="008A736A" w:rsidRPr="00E76275">
        <w:rPr>
          <w:rFonts w:cs="Arial"/>
          <w:b/>
          <w:bCs/>
          <w:kern w:val="28"/>
          <w:sz w:val="30"/>
          <w:szCs w:val="30"/>
        </w:rPr>
        <w:t>»</w:t>
      </w:r>
    </w:p>
    <w:p w:rsidR="001149A5" w:rsidRPr="00E76275" w:rsidRDefault="001149A5" w:rsidP="001149A5">
      <w:pPr>
        <w:ind w:left="567" w:firstLine="0"/>
        <w:jc w:val="right"/>
        <w:rPr>
          <w:rFonts w:cs="Arial"/>
          <w:b/>
          <w:bCs/>
          <w:kern w:val="28"/>
          <w:sz w:val="30"/>
          <w:szCs w:val="30"/>
        </w:rPr>
      </w:pPr>
    </w:p>
    <w:p w:rsidR="00E76275" w:rsidRDefault="00E76275" w:rsidP="001149A5">
      <w:pPr>
        <w:ind w:left="567" w:firstLine="0"/>
        <w:jc w:val="right"/>
        <w:rPr>
          <w:rFonts w:cs="Arial"/>
          <w:b/>
          <w:bCs/>
          <w:kern w:val="28"/>
          <w:szCs w:val="28"/>
        </w:rPr>
      </w:pPr>
    </w:p>
    <w:p w:rsidR="00E76275" w:rsidRDefault="00E76275" w:rsidP="001149A5">
      <w:pPr>
        <w:ind w:left="567" w:firstLine="0"/>
        <w:jc w:val="right"/>
        <w:rPr>
          <w:rFonts w:cs="Arial"/>
          <w:b/>
          <w:bCs/>
          <w:kern w:val="28"/>
          <w:szCs w:val="28"/>
        </w:rPr>
      </w:pPr>
    </w:p>
    <w:p w:rsidR="00E76275" w:rsidRPr="008A736A" w:rsidRDefault="00E76275" w:rsidP="001149A5">
      <w:pPr>
        <w:ind w:left="567" w:firstLine="0"/>
        <w:jc w:val="right"/>
        <w:rPr>
          <w:rFonts w:cs="Arial"/>
          <w:b/>
          <w:bCs/>
          <w:kern w:val="28"/>
          <w:szCs w:val="28"/>
        </w:rPr>
      </w:pPr>
    </w:p>
    <w:p w:rsidR="00411D90" w:rsidRPr="003F2870" w:rsidRDefault="00411D90" w:rsidP="00A97251">
      <w:pPr>
        <w:autoSpaceDE w:val="0"/>
        <w:autoSpaceDN w:val="0"/>
        <w:adjustRightInd w:val="0"/>
        <w:ind w:firstLine="4962"/>
        <w:jc w:val="right"/>
        <w:rPr>
          <w:rFonts w:eastAsia="Calibri" w:cs="Arial"/>
          <w:color w:val="000000"/>
        </w:rPr>
      </w:pPr>
      <w:r w:rsidRPr="003F2870">
        <w:rPr>
          <w:rFonts w:eastAsia="Calibri" w:cs="Arial"/>
          <w:color w:val="000000"/>
        </w:rPr>
        <w:t>Кому: _____________________________</w:t>
      </w:r>
    </w:p>
    <w:p w:rsidR="00411D90" w:rsidRPr="003F2870" w:rsidRDefault="00411D90" w:rsidP="00A97251">
      <w:pPr>
        <w:autoSpaceDE w:val="0"/>
        <w:autoSpaceDN w:val="0"/>
        <w:adjustRightInd w:val="0"/>
        <w:ind w:firstLine="4962"/>
        <w:jc w:val="right"/>
        <w:rPr>
          <w:rFonts w:eastAsia="Calibri" w:cs="Arial"/>
          <w:color w:val="000000"/>
        </w:rPr>
      </w:pPr>
    </w:p>
    <w:p w:rsidR="008A736A" w:rsidRPr="003F2870" w:rsidRDefault="00411D90" w:rsidP="00A97251">
      <w:pPr>
        <w:autoSpaceDE w:val="0"/>
        <w:autoSpaceDN w:val="0"/>
        <w:adjustRightInd w:val="0"/>
        <w:ind w:firstLine="4962"/>
        <w:jc w:val="right"/>
        <w:rPr>
          <w:rFonts w:eastAsia="Calibri" w:cs="Arial"/>
          <w:color w:val="000000"/>
          <w:szCs w:val="28"/>
        </w:rPr>
      </w:pPr>
      <w:r w:rsidRPr="003F2870">
        <w:rPr>
          <w:rFonts w:eastAsia="Calibri" w:cs="Arial"/>
          <w:color w:val="000000"/>
        </w:rPr>
        <w:t>Контактные данные: _________________</w:t>
      </w:r>
    </w:p>
    <w:p w:rsidR="008A736A" w:rsidRPr="003F2870" w:rsidRDefault="008A736A" w:rsidP="00A97251">
      <w:pPr>
        <w:autoSpaceDE w:val="0"/>
        <w:autoSpaceDN w:val="0"/>
        <w:adjustRightInd w:val="0"/>
        <w:ind w:firstLine="4962"/>
        <w:jc w:val="right"/>
        <w:rPr>
          <w:rFonts w:eastAsia="Calibri" w:cs="Arial"/>
          <w:color w:val="000000"/>
          <w:szCs w:val="28"/>
        </w:rPr>
      </w:pPr>
    </w:p>
    <w:p w:rsidR="00E76275" w:rsidRPr="003F2870" w:rsidRDefault="00E76275" w:rsidP="00411D90">
      <w:pPr>
        <w:autoSpaceDE w:val="0"/>
        <w:autoSpaceDN w:val="0"/>
        <w:adjustRightInd w:val="0"/>
        <w:jc w:val="center"/>
        <w:rPr>
          <w:rFonts w:eastAsia="Calibri" w:cs="Arial"/>
          <w:b/>
          <w:bCs/>
          <w:color w:val="000000"/>
        </w:rPr>
      </w:pPr>
    </w:p>
    <w:p w:rsidR="00411D90" w:rsidRPr="008A736A" w:rsidRDefault="00411D90" w:rsidP="00411D90">
      <w:pPr>
        <w:autoSpaceDE w:val="0"/>
        <w:autoSpaceDN w:val="0"/>
        <w:adjustRightInd w:val="0"/>
        <w:jc w:val="center"/>
        <w:rPr>
          <w:rFonts w:cs="Arial"/>
        </w:rPr>
      </w:pPr>
      <w:r w:rsidRPr="003F2870">
        <w:rPr>
          <w:rFonts w:eastAsia="Calibri" w:cs="Arial"/>
          <w:b/>
          <w:bCs/>
          <w:color w:val="000000"/>
        </w:rPr>
        <w:t>Решение об отказе в приёме и регистрации документов,</w:t>
      </w:r>
      <w:r w:rsidRPr="008A736A">
        <w:rPr>
          <w:rFonts w:cs="Arial"/>
        </w:rPr>
        <w:t xml:space="preserve"> </w:t>
      </w:r>
    </w:p>
    <w:p w:rsidR="00411D90" w:rsidRPr="003F2870" w:rsidRDefault="00411D90" w:rsidP="00411D90">
      <w:pPr>
        <w:autoSpaceDE w:val="0"/>
        <w:autoSpaceDN w:val="0"/>
        <w:adjustRightInd w:val="0"/>
        <w:jc w:val="center"/>
        <w:rPr>
          <w:rFonts w:eastAsia="Calibri" w:cs="Arial"/>
          <w:color w:val="000000"/>
        </w:rPr>
      </w:pPr>
      <w:r w:rsidRPr="003F2870">
        <w:rPr>
          <w:rFonts w:eastAsia="Calibri" w:cs="Arial"/>
          <w:b/>
          <w:bCs/>
          <w:color w:val="000000"/>
        </w:rPr>
        <w:t xml:space="preserve">необходимых для предоставления </w:t>
      </w:r>
      <w:r w:rsidR="000E7176" w:rsidRPr="003F2870">
        <w:rPr>
          <w:rFonts w:eastAsia="Calibri" w:cs="Arial"/>
          <w:b/>
          <w:bCs/>
          <w:color w:val="000000"/>
        </w:rPr>
        <w:t xml:space="preserve">муниципальной </w:t>
      </w:r>
      <w:r w:rsidRPr="003F2870">
        <w:rPr>
          <w:rFonts w:eastAsia="Calibri" w:cs="Arial"/>
          <w:b/>
          <w:bCs/>
          <w:color w:val="000000"/>
        </w:rPr>
        <w:t>услуги</w:t>
      </w:r>
    </w:p>
    <w:p w:rsidR="00411D90" w:rsidRPr="003F2870" w:rsidRDefault="00411D90" w:rsidP="00411D90">
      <w:pPr>
        <w:autoSpaceDE w:val="0"/>
        <w:autoSpaceDN w:val="0"/>
        <w:adjustRightInd w:val="0"/>
        <w:ind w:firstLine="6521"/>
        <w:rPr>
          <w:rFonts w:eastAsia="Calibri" w:cs="Arial"/>
          <w:color w:val="000000"/>
        </w:rPr>
      </w:pPr>
    </w:p>
    <w:p w:rsidR="00411D90" w:rsidRPr="008A736A" w:rsidRDefault="00411D90" w:rsidP="00E76275">
      <w:pPr>
        <w:widowControl w:val="0"/>
        <w:tabs>
          <w:tab w:val="center" w:pos="8505"/>
          <w:tab w:val="left" w:leader="underscore" w:pos="10065"/>
        </w:tabs>
        <w:spacing w:line="276" w:lineRule="auto"/>
        <w:ind w:firstLine="0"/>
        <w:rPr>
          <w:rFonts w:cs="Arial"/>
        </w:rPr>
      </w:pPr>
      <w:r w:rsidRPr="008A736A">
        <w:rPr>
          <w:rFonts w:cs="Arial"/>
        </w:rPr>
        <w:t xml:space="preserve">от </w:t>
      </w:r>
      <w:r w:rsidR="008A736A" w:rsidRPr="008A736A">
        <w:rPr>
          <w:rFonts w:cs="Arial"/>
        </w:rPr>
        <w:t>«</w:t>
      </w:r>
      <w:r w:rsidRPr="008A736A">
        <w:rPr>
          <w:rFonts w:cs="Arial"/>
        </w:rPr>
        <w:t>___</w:t>
      </w:r>
      <w:proofErr w:type="gramStart"/>
      <w:r w:rsidRPr="008A736A">
        <w:rPr>
          <w:rFonts w:cs="Arial"/>
        </w:rPr>
        <w:t>_</w:t>
      </w:r>
      <w:r w:rsidR="008A736A" w:rsidRPr="008A736A">
        <w:rPr>
          <w:rFonts w:cs="Arial"/>
        </w:rPr>
        <w:t>»</w:t>
      </w:r>
      <w:r w:rsidRPr="008A736A">
        <w:rPr>
          <w:rFonts w:cs="Arial"/>
        </w:rPr>
        <w:t>_</w:t>
      </w:r>
      <w:proofErr w:type="gramEnd"/>
      <w:r w:rsidRPr="008A736A">
        <w:rPr>
          <w:rFonts w:cs="Arial"/>
        </w:rPr>
        <w:t>_______20___года</w:t>
      </w:r>
      <w:r w:rsidR="008A736A" w:rsidRPr="008A736A">
        <w:rPr>
          <w:rFonts w:cs="Arial"/>
        </w:rPr>
        <w:t>»</w:t>
      </w:r>
      <w:r w:rsidR="00E76275">
        <w:rPr>
          <w:rFonts w:cs="Arial"/>
        </w:rPr>
        <w:tab/>
      </w:r>
      <w:r w:rsidR="008A736A" w:rsidRPr="008A736A">
        <w:rPr>
          <w:rFonts w:cs="Arial"/>
        </w:rPr>
        <w:t xml:space="preserve"> </w:t>
      </w:r>
      <w:r w:rsidRPr="008A736A">
        <w:rPr>
          <w:rFonts w:cs="Arial"/>
        </w:rPr>
        <w:t>№_______</w:t>
      </w:r>
    </w:p>
    <w:p w:rsidR="00A97251" w:rsidRPr="008A736A" w:rsidRDefault="00A97251" w:rsidP="00411D90">
      <w:pPr>
        <w:widowControl w:val="0"/>
        <w:tabs>
          <w:tab w:val="left" w:leader="underscore" w:pos="10065"/>
        </w:tabs>
        <w:spacing w:line="276" w:lineRule="auto"/>
        <w:ind w:firstLine="0"/>
        <w:rPr>
          <w:rFonts w:cs="Arial"/>
        </w:rPr>
      </w:pPr>
    </w:p>
    <w:p w:rsidR="00411D90" w:rsidRPr="008A736A" w:rsidRDefault="00411D90" w:rsidP="00411D90">
      <w:pPr>
        <w:pStyle w:val="Default"/>
        <w:ind w:firstLine="567"/>
        <w:jc w:val="both"/>
        <w:rPr>
          <w:rFonts w:ascii="Arial" w:hAnsi="Arial" w:cs="Arial"/>
        </w:rPr>
      </w:pPr>
      <w:r w:rsidRPr="008A736A">
        <w:rPr>
          <w:rFonts w:ascii="Arial" w:hAnsi="Arial" w:cs="Arial"/>
        </w:rPr>
        <w:t xml:space="preserve">По результатам рассмотрения заявления от ________ № ___________ (Заявитель ___________) принято решение об отказе в приёме и регистрации документов для оказания </w:t>
      </w:r>
      <w:r w:rsidR="00C95684" w:rsidRPr="008A736A">
        <w:rPr>
          <w:rFonts w:ascii="Arial" w:hAnsi="Arial" w:cs="Arial"/>
        </w:rPr>
        <w:t xml:space="preserve">муниципальной </w:t>
      </w:r>
      <w:r w:rsidRPr="008A736A">
        <w:rPr>
          <w:rFonts w:ascii="Arial" w:hAnsi="Arial" w:cs="Arial"/>
        </w:rPr>
        <w:t xml:space="preserve">услуги по следующим основаниям: </w:t>
      </w:r>
    </w:p>
    <w:p w:rsidR="00411D90" w:rsidRPr="008A736A" w:rsidRDefault="00411D90" w:rsidP="00411D90">
      <w:pPr>
        <w:pStyle w:val="Default"/>
        <w:jc w:val="both"/>
        <w:rPr>
          <w:rFonts w:ascii="Arial" w:hAnsi="Arial" w:cs="Arial"/>
        </w:rPr>
      </w:pPr>
      <w:r w:rsidRPr="008A736A">
        <w:rPr>
          <w:rFonts w:ascii="Arial" w:hAnsi="Arial" w:cs="Arial"/>
        </w:rPr>
        <w:t>_______________________________________________________________</w:t>
      </w:r>
      <w:r w:rsidR="00E76275">
        <w:rPr>
          <w:rFonts w:ascii="Arial" w:hAnsi="Arial" w:cs="Arial"/>
        </w:rPr>
        <w:t>_____</w:t>
      </w:r>
      <w:r w:rsidRPr="008A736A">
        <w:rPr>
          <w:rFonts w:ascii="Arial" w:hAnsi="Arial" w:cs="Arial"/>
        </w:rPr>
        <w:t>____</w:t>
      </w:r>
    </w:p>
    <w:p w:rsidR="00411D90" w:rsidRPr="008A736A" w:rsidRDefault="00411D90" w:rsidP="00411D90">
      <w:pPr>
        <w:pStyle w:val="Default"/>
        <w:ind w:firstLine="567"/>
        <w:jc w:val="both"/>
        <w:rPr>
          <w:rFonts w:ascii="Arial" w:hAnsi="Arial" w:cs="Arial"/>
        </w:rPr>
      </w:pPr>
    </w:p>
    <w:p w:rsidR="00411D90" w:rsidRPr="008A736A" w:rsidRDefault="00411D90" w:rsidP="00411D90">
      <w:pPr>
        <w:widowControl w:val="0"/>
        <w:tabs>
          <w:tab w:val="left" w:leader="underscore" w:pos="10065"/>
        </w:tabs>
        <w:spacing w:line="276" w:lineRule="auto"/>
        <w:rPr>
          <w:rFonts w:cs="Arial"/>
        </w:rPr>
      </w:pPr>
      <w:r w:rsidRPr="008A736A">
        <w:rPr>
          <w:rFonts w:cs="Arial"/>
        </w:rPr>
        <w:t xml:space="preserve">Дополнительно </w:t>
      </w:r>
      <w:proofErr w:type="gramStart"/>
      <w:r w:rsidRPr="008A736A">
        <w:rPr>
          <w:rFonts w:cs="Arial"/>
        </w:rPr>
        <w:t>информируем:_</w:t>
      </w:r>
      <w:proofErr w:type="gramEnd"/>
      <w:r w:rsidRPr="008A736A">
        <w:rPr>
          <w:rFonts w:cs="Arial"/>
        </w:rPr>
        <w:t>_____________________________________</w:t>
      </w:r>
      <w:r w:rsidR="00E76275">
        <w:rPr>
          <w:rFonts w:cs="Arial"/>
        </w:rPr>
        <w:t>___</w:t>
      </w:r>
      <w:r w:rsidRPr="008A736A">
        <w:rPr>
          <w:rFonts w:cs="Arial"/>
        </w:rPr>
        <w:t>__</w:t>
      </w:r>
    </w:p>
    <w:p w:rsidR="00411D90" w:rsidRPr="008A736A" w:rsidRDefault="00411D90" w:rsidP="00411D90">
      <w:pPr>
        <w:widowControl w:val="0"/>
        <w:tabs>
          <w:tab w:val="left" w:leader="underscore" w:pos="10065"/>
        </w:tabs>
        <w:spacing w:line="276" w:lineRule="auto"/>
        <w:rPr>
          <w:rFonts w:cs="Arial"/>
        </w:rPr>
      </w:pPr>
      <w:r w:rsidRPr="008A736A">
        <w:rPr>
          <w:rFonts w:cs="Arial"/>
        </w:rPr>
        <w:t>Вы вправе повторно обратиться в уполномоченный орган с заявлением после устранения указанных нарушений.</w:t>
      </w:r>
    </w:p>
    <w:p w:rsidR="008A736A" w:rsidRPr="008A736A" w:rsidRDefault="00411D90" w:rsidP="00411D90">
      <w:pPr>
        <w:widowControl w:val="0"/>
        <w:tabs>
          <w:tab w:val="left" w:leader="underscore" w:pos="10065"/>
        </w:tabs>
        <w:spacing w:line="276" w:lineRule="auto"/>
        <w:rPr>
          <w:rFonts w:cs="Arial"/>
        </w:rPr>
      </w:pPr>
      <w:r w:rsidRPr="008A736A">
        <w:rPr>
          <w:rFonts w:cs="Arial"/>
        </w:rPr>
        <w:t>Данный отказ может быть обжалован в досудебном порядке путем направления жалобы в уполномоченный орган, а также в судебном порядке.</w:t>
      </w:r>
    </w:p>
    <w:p w:rsidR="008A736A" w:rsidRPr="008A736A" w:rsidRDefault="008A736A" w:rsidP="00411D90">
      <w:pPr>
        <w:widowControl w:val="0"/>
        <w:tabs>
          <w:tab w:val="left" w:leader="underscore" w:pos="10065"/>
        </w:tabs>
        <w:spacing w:line="276" w:lineRule="auto"/>
        <w:rPr>
          <w:rFonts w:cs="Arial"/>
        </w:rPr>
      </w:pPr>
    </w:p>
    <w:p w:rsidR="00411D90" w:rsidRPr="008A736A" w:rsidRDefault="00411D90" w:rsidP="00411D90">
      <w:pPr>
        <w:widowControl w:val="0"/>
        <w:tabs>
          <w:tab w:val="left" w:leader="underscore" w:pos="10065"/>
        </w:tabs>
        <w:ind w:firstLine="0"/>
        <w:rPr>
          <w:rFonts w:cs="Arial"/>
        </w:rPr>
      </w:pPr>
      <w:r w:rsidRPr="008A736A">
        <w:rPr>
          <w:rFonts w:cs="Arial"/>
        </w:rPr>
        <w:t xml:space="preserve">Должность сотрудника, </w:t>
      </w:r>
    </w:p>
    <w:p w:rsidR="008A736A" w:rsidRPr="008A736A" w:rsidRDefault="00411D90" w:rsidP="00E76275">
      <w:pPr>
        <w:pStyle w:val="Default"/>
        <w:tabs>
          <w:tab w:val="center" w:pos="8505"/>
        </w:tabs>
        <w:jc w:val="both"/>
        <w:rPr>
          <w:rFonts w:ascii="Arial" w:hAnsi="Arial" w:cs="Arial"/>
        </w:rPr>
      </w:pPr>
      <w:r w:rsidRPr="008A736A">
        <w:rPr>
          <w:rFonts w:ascii="Arial" w:hAnsi="Arial" w:cs="Arial"/>
        </w:rPr>
        <w:t>принявшего решение</w:t>
      </w:r>
      <w:r w:rsidR="008A736A" w:rsidRPr="008A736A">
        <w:rPr>
          <w:rFonts w:ascii="Arial" w:hAnsi="Arial" w:cs="Arial"/>
        </w:rPr>
        <w:t xml:space="preserve"> </w:t>
      </w:r>
      <w:r w:rsidR="00E76275">
        <w:rPr>
          <w:rFonts w:ascii="Arial" w:hAnsi="Arial" w:cs="Arial"/>
        </w:rPr>
        <w:tab/>
      </w:r>
      <w:r w:rsidRPr="008A736A">
        <w:rPr>
          <w:rFonts w:ascii="Arial" w:hAnsi="Arial" w:cs="Arial"/>
        </w:rPr>
        <w:t>И.О. Фамилия</w:t>
      </w:r>
    </w:p>
    <w:p w:rsidR="008A736A" w:rsidRPr="008A736A" w:rsidRDefault="008A736A" w:rsidP="00411D90">
      <w:pPr>
        <w:pStyle w:val="Default"/>
        <w:jc w:val="both"/>
        <w:rPr>
          <w:rFonts w:ascii="Arial" w:hAnsi="Arial" w:cs="Arial"/>
        </w:rPr>
      </w:pPr>
    </w:p>
    <w:p w:rsidR="001149A5" w:rsidRPr="008A736A" w:rsidRDefault="001149A5" w:rsidP="001149A5">
      <w:pPr>
        <w:ind w:left="567" w:firstLine="0"/>
        <w:jc w:val="right"/>
        <w:rPr>
          <w:rFonts w:cs="Arial"/>
          <w:b/>
          <w:kern w:val="28"/>
          <w:szCs w:val="28"/>
        </w:rPr>
      </w:pPr>
    </w:p>
    <w:sectPr w:rsidR="001149A5" w:rsidRPr="008A736A" w:rsidSect="008A736A">
      <w:headerReference w:type="even" r:id="rId77"/>
      <w:headerReference w:type="default" r:id="rId78"/>
      <w:footerReference w:type="even" r:id="rId79"/>
      <w:footerReference w:type="default" r:id="rId80"/>
      <w:headerReference w:type="first" r:id="rId81"/>
      <w:footerReference w:type="first" r:id="rId82"/>
      <w:pgSz w:w="11906" w:h="16838"/>
      <w:pgMar w:top="1134" w:right="851" w:bottom="1134" w:left="1134" w:header="720" w:footer="72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C82" w:rsidRDefault="00CD3C82" w:rsidP="006168DB">
      <w:r>
        <w:separator/>
      </w:r>
    </w:p>
  </w:endnote>
  <w:endnote w:type="continuationSeparator" w:id="0">
    <w:p w:rsidR="00CD3C82" w:rsidRDefault="00CD3C82" w:rsidP="00616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908" w:rsidRDefault="00B559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908" w:rsidRDefault="00B55908">
    <w:pPr>
      <w:pStyle w:val="a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908" w:rsidRDefault="00B5590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C82" w:rsidRDefault="00CD3C82" w:rsidP="006168DB">
      <w:r>
        <w:separator/>
      </w:r>
    </w:p>
  </w:footnote>
  <w:footnote w:type="continuationSeparator" w:id="0">
    <w:p w:rsidR="00CD3C82" w:rsidRDefault="00CD3C82" w:rsidP="00616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908" w:rsidRDefault="00B55908">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908" w:rsidRDefault="00B55908">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908" w:rsidRDefault="00B55908" w:rsidP="008A736A">
    <w:pPr>
      <w:pStyle w:val="ac"/>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375B"/>
    <w:multiLevelType w:val="hybridMultilevel"/>
    <w:tmpl w:val="4F329C0A"/>
    <w:lvl w:ilvl="0" w:tplc="D1483C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152AC3"/>
    <w:multiLevelType w:val="hybridMultilevel"/>
    <w:tmpl w:val="A38A70CC"/>
    <w:lvl w:ilvl="0" w:tplc="EA36C8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5665B52"/>
    <w:multiLevelType w:val="hybridMultilevel"/>
    <w:tmpl w:val="C29EE2D6"/>
    <w:lvl w:ilvl="0" w:tplc="3E4AE932">
      <w:start w:val="8"/>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ED01B8"/>
    <w:multiLevelType w:val="hybridMultilevel"/>
    <w:tmpl w:val="5802A126"/>
    <w:lvl w:ilvl="0" w:tplc="F48E80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CFB33AE"/>
    <w:multiLevelType w:val="hybridMultilevel"/>
    <w:tmpl w:val="675829E4"/>
    <w:lvl w:ilvl="0" w:tplc="900A3DBC">
      <w:start w:val="45"/>
      <w:numFmt w:val="decimal"/>
      <w:lvlText w:val="%1."/>
      <w:lvlJc w:val="left"/>
      <w:pPr>
        <w:ind w:left="1070"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0F7833C7"/>
    <w:multiLevelType w:val="multilevel"/>
    <w:tmpl w:val="341A228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18A17E70"/>
    <w:multiLevelType w:val="hybridMultilevel"/>
    <w:tmpl w:val="39ACC2DC"/>
    <w:lvl w:ilvl="0" w:tplc="7C9A9374">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AFE298F"/>
    <w:multiLevelType w:val="hybridMultilevel"/>
    <w:tmpl w:val="3A32DABE"/>
    <w:lvl w:ilvl="0" w:tplc="50F064B4">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BB62017"/>
    <w:multiLevelType w:val="hybridMultilevel"/>
    <w:tmpl w:val="E2184C02"/>
    <w:lvl w:ilvl="0" w:tplc="81E248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41F3D83"/>
    <w:multiLevelType w:val="hybridMultilevel"/>
    <w:tmpl w:val="3FB6A6E8"/>
    <w:lvl w:ilvl="0" w:tplc="7CFA0A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07F5C75"/>
    <w:multiLevelType w:val="hybridMultilevel"/>
    <w:tmpl w:val="6082B860"/>
    <w:lvl w:ilvl="0" w:tplc="CE341B88">
      <w:start w:val="8"/>
      <w:numFmt w:val="decimal"/>
      <w:lvlText w:val="%1."/>
      <w:lvlJc w:val="left"/>
      <w:pPr>
        <w:ind w:left="1211"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841F55"/>
    <w:multiLevelType w:val="hybridMultilevel"/>
    <w:tmpl w:val="C8D2BCEA"/>
    <w:lvl w:ilvl="0" w:tplc="3B266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1FB5FEF"/>
    <w:multiLevelType w:val="hybridMultilevel"/>
    <w:tmpl w:val="5802A126"/>
    <w:lvl w:ilvl="0" w:tplc="F48E80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1FC7643"/>
    <w:multiLevelType w:val="hybridMultilevel"/>
    <w:tmpl w:val="6688C5C6"/>
    <w:lvl w:ilvl="0" w:tplc="1724048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53AF303E"/>
    <w:multiLevelType w:val="hybridMultilevel"/>
    <w:tmpl w:val="AEF0AE1A"/>
    <w:lvl w:ilvl="0" w:tplc="ACE8ED66">
      <w:start w:val="16"/>
      <w:numFmt w:val="decimal"/>
      <w:lvlText w:val="%1."/>
      <w:lvlJc w:val="left"/>
      <w:pPr>
        <w:ind w:left="928"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2F47E6"/>
    <w:multiLevelType w:val="hybridMultilevel"/>
    <w:tmpl w:val="6A70B3D6"/>
    <w:lvl w:ilvl="0" w:tplc="9CCE1D6E">
      <w:start w:val="1"/>
      <w:numFmt w:val="decimal"/>
      <w:lvlText w:val="%1)"/>
      <w:lvlJc w:val="left"/>
      <w:pPr>
        <w:ind w:left="106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AB24F7"/>
    <w:multiLevelType w:val="multilevel"/>
    <w:tmpl w:val="BFB28E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080058"/>
    <w:multiLevelType w:val="multilevel"/>
    <w:tmpl w:val="D060898E"/>
    <w:lvl w:ilvl="0">
      <w:start w:val="1"/>
      <w:numFmt w:val="decimal"/>
      <w:lvlText w:val="%1."/>
      <w:lvlJc w:val="left"/>
      <w:pPr>
        <w:ind w:left="690" w:hanging="690"/>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5B860017"/>
    <w:multiLevelType w:val="hybridMultilevel"/>
    <w:tmpl w:val="52CA8044"/>
    <w:lvl w:ilvl="0" w:tplc="7CFA0A58">
      <w:start w:val="1"/>
      <w:numFmt w:val="bullet"/>
      <w:lvlText w:val=""/>
      <w:lvlJc w:val="left"/>
      <w:pPr>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C8D4CA6"/>
    <w:multiLevelType w:val="hybridMultilevel"/>
    <w:tmpl w:val="05E46E76"/>
    <w:lvl w:ilvl="0" w:tplc="0E5404D0">
      <w:start w:val="1"/>
      <w:numFmt w:val="decimal"/>
      <w:lvlText w:val="%1."/>
      <w:lvlJc w:val="left"/>
      <w:pPr>
        <w:ind w:left="1069" w:hanging="360"/>
      </w:pPr>
      <w:rPr>
        <w:rFonts w:hint="default"/>
        <w:b w:val="0"/>
        <w:i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5D6149F"/>
    <w:multiLevelType w:val="multilevel"/>
    <w:tmpl w:val="9878D662"/>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A4F2ABF"/>
    <w:multiLevelType w:val="hybridMultilevel"/>
    <w:tmpl w:val="B97E8770"/>
    <w:lvl w:ilvl="0" w:tplc="107013E0">
      <w:start w:val="22"/>
      <w:numFmt w:val="bullet"/>
      <w:lvlText w:val=""/>
      <w:lvlJc w:val="left"/>
      <w:pPr>
        <w:ind w:left="900" w:hanging="360"/>
      </w:pPr>
      <w:rPr>
        <w:rFonts w:ascii="Symbol" w:eastAsia="Calibri" w:hAnsi="Symbol"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2" w15:restartNumberingAfterBreak="0">
    <w:nsid w:val="6B987F25"/>
    <w:multiLevelType w:val="hybridMultilevel"/>
    <w:tmpl w:val="6082B860"/>
    <w:lvl w:ilvl="0" w:tplc="CE341B88">
      <w:start w:val="8"/>
      <w:numFmt w:val="decimal"/>
      <w:lvlText w:val="%1."/>
      <w:lvlJc w:val="left"/>
      <w:pPr>
        <w:ind w:left="1211" w:hanging="360"/>
      </w:pPr>
      <w:rPr>
        <w:rFonts w:ascii="Times New Roman" w:hAnsi="Times New Roman" w:cs="Times New Roman"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56E4F6B"/>
    <w:multiLevelType w:val="multilevel"/>
    <w:tmpl w:val="9878D662"/>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ru-RU"/>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8256745"/>
    <w:multiLevelType w:val="hybridMultilevel"/>
    <w:tmpl w:val="1F8A3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1"/>
  </w:num>
  <w:num w:numId="3">
    <w:abstractNumId w:val="17"/>
  </w:num>
  <w:num w:numId="4">
    <w:abstractNumId w:val="13"/>
  </w:num>
  <w:num w:numId="5">
    <w:abstractNumId w:val="24"/>
  </w:num>
  <w:num w:numId="6">
    <w:abstractNumId w:val="0"/>
  </w:num>
  <w:num w:numId="7">
    <w:abstractNumId w:val="3"/>
  </w:num>
  <w:num w:numId="8">
    <w:abstractNumId w:val="12"/>
  </w:num>
  <w:num w:numId="9">
    <w:abstractNumId w:val="10"/>
  </w:num>
  <w:num w:numId="10">
    <w:abstractNumId w:val="22"/>
  </w:num>
  <w:num w:numId="11">
    <w:abstractNumId w:val="14"/>
  </w:num>
  <w:num w:numId="12">
    <w:abstractNumId w:val="6"/>
  </w:num>
  <w:num w:numId="13">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19"/>
  </w:num>
  <w:num w:numId="17">
    <w:abstractNumId w:val="2"/>
  </w:num>
  <w:num w:numId="18">
    <w:abstractNumId w:val="21"/>
  </w:num>
  <w:num w:numId="19">
    <w:abstractNumId w:val="4"/>
  </w:num>
  <w:num w:numId="2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5"/>
  </w:num>
  <w:num w:numId="23">
    <w:abstractNumId w:val="16"/>
  </w:num>
  <w:num w:numId="24">
    <w:abstractNumId w:val="1"/>
  </w:num>
  <w:num w:numId="25">
    <w:abstractNumId w:val="20"/>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6F9"/>
    <w:rsid w:val="00003D61"/>
    <w:rsid w:val="00006B36"/>
    <w:rsid w:val="00006ECD"/>
    <w:rsid w:val="0000705D"/>
    <w:rsid w:val="000078A8"/>
    <w:rsid w:val="00010577"/>
    <w:rsid w:val="00011771"/>
    <w:rsid w:val="00011876"/>
    <w:rsid w:val="000133D8"/>
    <w:rsid w:val="000152C1"/>
    <w:rsid w:val="000157D1"/>
    <w:rsid w:val="0001699F"/>
    <w:rsid w:val="000200E2"/>
    <w:rsid w:val="000222AD"/>
    <w:rsid w:val="00022676"/>
    <w:rsid w:val="00022A4B"/>
    <w:rsid w:val="00023F36"/>
    <w:rsid w:val="00026284"/>
    <w:rsid w:val="00026EAB"/>
    <w:rsid w:val="000277B4"/>
    <w:rsid w:val="00027A61"/>
    <w:rsid w:val="000301A9"/>
    <w:rsid w:val="00031380"/>
    <w:rsid w:val="000320B6"/>
    <w:rsid w:val="00034AE6"/>
    <w:rsid w:val="000352F3"/>
    <w:rsid w:val="0003552B"/>
    <w:rsid w:val="00035EA7"/>
    <w:rsid w:val="00040C12"/>
    <w:rsid w:val="000414CC"/>
    <w:rsid w:val="00043FA1"/>
    <w:rsid w:val="00044F6A"/>
    <w:rsid w:val="000450B3"/>
    <w:rsid w:val="000458B3"/>
    <w:rsid w:val="00045CE9"/>
    <w:rsid w:val="0004793B"/>
    <w:rsid w:val="0005062C"/>
    <w:rsid w:val="00050CF8"/>
    <w:rsid w:val="0005299E"/>
    <w:rsid w:val="0005337E"/>
    <w:rsid w:val="0005403A"/>
    <w:rsid w:val="00057122"/>
    <w:rsid w:val="000576C9"/>
    <w:rsid w:val="00057AA6"/>
    <w:rsid w:val="00060D3D"/>
    <w:rsid w:val="00060F94"/>
    <w:rsid w:val="000614A3"/>
    <w:rsid w:val="00061BA3"/>
    <w:rsid w:val="00061EE3"/>
    <w:rsid w:val="00062CC9"/>
    <w:rsid w:val="00063677"/>
    <w:rsid w:val="00066349"/>
    <w:rsid w:val="000665ED"/>
    <w:rsid w:val="000668ED"/>
    <w:rsid w:val="00067B41"/>
    <w:rsid w:val="000733C6"/>
    <w:rsid w:val="0007372D"/>
    <w:rsid w:val="000737E9"/>
    <w:rsid w:val="00073FE7"/>
    <w:rsid w:val="000749F1"/>
    <w:rsid w:val="00074A7B"/>
    <w:rsid w:val="000750BD"/>
    <w:rsid w:val="000755E9"/>
    <w:rsid w:val="00075B74"/>
    <w:rsid w:val="00076FDB"/>
    <w:rsid w:val="000825D6"/>
    <w:rsid w:val="00083FD1"/>
    <w:rsid w:val="0008548F"/>
    <w:rsid w:val="000878BD"/>
    <w:rsid w:val="000906EA"/>
    <w:rsid w:val="000916E6"/>
    <w:rsid w:val="00091D08"/>
    <w:rsid w:val="00091DF8"/>
    <w:rsid w:val="00093BA0"/>
    <w:rsid w:val="00095A05"/>
    <w:rsid w:val="00095CB3"/>
    <w:rsid w:val="00096276"/>
    <w:rsid w:val="00096603"/>
    <w:rsid w:val="000A21BA"/>
    <w:rsid w:val="000A598F"/>
    <w:rsid w:val="000A7DD0"/>
    <w:rsid w:val="000B0C56"/>
    <w:rsid w:val="000B2408"/>
    <w:rsid w:val="000B40ED"/>
    <w:rsid w:val="000B4F39"/>
    <w:rsid w:val="000B4F5B"/>
    <w:rsid w:val="000B6B0C"/>
    <w:rsid w:val="000C0865"/>
    <w:rsid w:val="000C09AF"/>
    <w:rsid w:val="000C2724"/>
    <w:rsid w:val="000C3773"/>
    <w:rsid w:val="000C38D2"/>
    <w:rsid w:val="000C3DC2"/>
    <w:rsid w:val="000C77D8"/>
    <w:rsid w:val="000D08B3"/>
    <w:rsid w:val="000D0A00"/>
    <w:rsid w:val="000D3B51"/>
    <w:rsid w:val="000D3FB4"/>
    <w:rsid w:val="000D500A"/>
    <w:rsid w:val="000D5A7B"/>
    <w:rsid w:val="000D63C9"/>
    <w:rsid w:val="000D7435"/>
    <w:rsid w:val="000E16DA"/>
    <w:rsid w:val="000E28E5"/>
    <w:rsid w:val="000E3AA5"/>
    <w:rsid w:val="000E3DEB"/>
    <w:rsid w:val="000E5922"/>
    <w:rsid w:val="000E7176"/>
    <w:rsid w:val="000F0C2B"/>
    <w:rsid w:val="000F35C2"/>
    <w:rsid w:val="000F3E9D"/>
    <w:rsid w:val="000F505E"/>
    <w:rsid w:val="001011AF"/>
    <w:rsid w:val="00101842"/>
    <w:rsid w:val="0010516F"/>
    <w:rsid w:val="001051F3"/>
    <w:rsid w:val="00111FCB"/>
    <w:rsid w:val="001129C6"/>
    <w:rsid w:val="001134BF"/>
    <w:rsid w:val="001149A5"/>
    <w:rsid w:val="001154BF"/>
    <w:rsid w:val="00115D1C"/>
    <w:rsid w:val="001165FF"/>
    <w:rsid w:val="00117B92"/>
    <w:rsid w:val="00120023"/>
    <w:rsid w:val="0012158E"/>
    <w:rsid w:val="00121965"/>
    <w:rsid w:val="00121ACC"/>
    <w:rsid w:val="00121C09"/>
    <w:rsid w:val="00122458"/>
    <w:rsid w:val="001225CD"/>
    <w:rsid w:val="00123503"/>
    <w:rsid w:val="001249E3"/>
    <w:rsid w:val="00125B54"/>
    <w:rsid w:val="00125C4D"/>
    <w:rsid w:val="00130139"/>
    <w:rsid w:val="00130F57"/>
    <w:rsid w:val="00131A6B"/>
    <w:rsid w:val="00131D0D"/>
    <w:rsid w:val="001327A0"/>
    <w:rsid w:val="00133F20"/>
    <w:rsid w:val="001343C1"/>
    <w:rsid w:val="00134E21"/>
    <w:rsid w:val="001364B3"/>
    <w:rsid w:val="00141365"/>
    <w:rsid w:val="00141E2A"/>
    <w:rsid w:val="0014324B"/>
    <w:rsid w:val="0014330F"/>
    <w:rsid w:val="001439CF"/>
    <w:rsid w:val="00144104"/>
    <w:rsid w:val="0014495D"/>
    <w:rsid w:val="00145522"/>
    <w:rsid w:val="00146F54"/>
    <w:rsid w:val="0015090A"/>
    <w:rsid w:val="00150B7C"/>
    <w:rsid w:val="0015229F"/>
    <w:rsid w:val="001553AA"/>
    <w:rsid w:val="001554D5"/>
    <w:rsid w:val="001579DD"/>
    <w:rsid w:val="001601BE"/>
    <w:rsid w:val="00160E60"/>
    <w:rsid w:val="00162CDE"/>
    <w:rsid w:val="00163CD6"/>
    <w:rsid w:val="001649B1"/>
    <w:rsid w:val="001649C5"/>
    <w:rsid w:val="00165220"/>
    <w:rsid w:val="0016599D"/>
    <w:rsid w:val="0016703C"/>
    <w:rsid w:val="0016788E"/>
    <w:rsid w:val="00170608"/>
    <w:rsid w:val="00170E36"/>
    <w:rsid w:val="00171F0F"/>
    <w:rsid w:val="0017306D"/>
    <w:rsid w:val="0017318F"/>
    <w:rsid w:val="00174587"/>
    <w:rsid w:val="00174F01"/>
    <w:rsid w:val="00175E0B"/>
    <w:rsid w:val="00176211"/>
    <w:rsid w:val="00180672"/>
    <w:rsid w:val="00181C4A"/>
    <w:rsid w:val="00183B4C"/>
    <w:rsid w:val="00187D1B"/>
    <w:rsid w:val="00187FD8"/>
    <w:rsid w:val="00190AD5"/>
    <w:rsid w:val="00192463"/>
    <w:rsid w:val="00194220"/>
    <w:rsid w:val="001955C1"/>
    <w:rsid w:val="00196CEE"/>
    <w:rsid w:val="00196D82"/>
    <w:rsid w:val="00197445"/>
    <w:rsid w:val="001979D1"/>
    <w:rsid w:val="001A0C0C"/>
    <w:rsid w:val="001A0FD0"/>
    <w:rsid w:val="001A1569"/>
    <w:rsid w:val="001A2D38"/>
    <w:rsid w:val="001A41E7"/>
    <w:rsid w:val="001A4FB4"/>
    <w:rsid w:val="001A53D8"/>
    <w:rsid w:val="001A6036"/>
    <w:rsid w:val="001A6180"/>
    <w:rsid w:val="001A7346"/>
    <w:rsid w:val="001B0D58"/>
    <w:rsid w:val="001B1076"/>
    <w:rsid w:val="001B287C"/>
    <w:rsid w:val="001B29EA"/>
    <w:rsid w:val="001B3590"/>
    <w:rsid w:val="001B367C"/>
    <w:rsid w:val="001B3EE9"/>
    <w:rsid w:val="001B556A"/>
    <w:rsid w:val="001B68C8"/>
    <w:rsid w:val="001B758C"/>
    <w:rsid w:val="001B7661"/>
    <w:rsid w:val="001C172D"/>
    <w:rsid w:val="001C430E"/>
    <w:rsid w:val="001C5648"/>
    <w:rsid w:val="001C5973"/>
    <w:rsid w:val="001C59C1"/>
    <w:rsid w:val="001C5F5F"/>
    <w:rsid w:val="001C66C3"/>
    <w:rsid w:val="001C6A50"/>
    <w:rsid w:val="001C6A9C"/>
    <w:rsid w:val="001C7315"/>
    <w:rsid w:val="001C7903"/>
    <w:rsid w:val="001D1A0A"/>
    <w:rsid w:val="001D1B79"/>
    <w:rsid w:val="001D1E36"/>
    <w:rsid w:val="001D23D8"/>
    <w:rsid w:val="001D2903"/>
    <w:rsid w:val="001D4018"/>
    <w:rsid w:val="001D4B1F"/>
    <w:rsid w:val="001E05C8"/>
    <w:rsid w:val="001E1527"/>
    <w:rsid w:val="001E203B"/>
    <w:rsid w:val="001E2B24"/>
    <w:rsid w:val="001E5C97"/>
    <w:rsid w:val="001E6403"/>
    <w:rsid w:val="001E71EC"/>
    <w:rsid w:val="001E7991"/>
    <w:rsid w:val="001E7D4E"/>
    <w:rsid w:val="001F017F"/>
    <w:rsid w:val="001F04EA"/>
    <w:rsid w:val="001F12C2"/>
    <w:rsid w:val="001F2684"/>
    <w:rsid w:val="001F2D11"/>
    <w:rsid w:val="001F3C6F"/>
    <w:rsid w:val="001F406F"/>
    <w:rsid w:val="001F4205"/>
    <w:rsid w:val="001F435F"/>
    <w:rsid w:val="001F647C"/>
    <w:rsid w:val="001F6D91"/>
    <w:rsid w:val="002019FB"/>
    <w:rsid w:val="00204AA4"/>
    <w:rsid w:val="00204BC7"/>
    <w:rsid w:val="00205CEB"/>
    <w:rsid w:val="0020613B"/>
    <w:rsid w:val="00206B36"/>
    <w:rsid w:val="00206BB1"/>
    <w:rsid w:val="002079E4"/>
    <w:rsid w:val="00207F3B"/>
    <w:rsid w:val="00211A68"/>
    <w:rsid w:val="00211CDC"/>
    <w:rsid w:val="00213BA5"/>
    <w:rsid w:val="002153D5"/>
    <w:rsid w:val="00215F18"/>
    <w:rsid w:val="00215F37"/>
    <w:rsid w:val="0021700F"/>
    <w:rsid w:val="00220707"/>
    <w:rsid w:val="00221018"/>
    <w:rsid w:val="002250AC"/>
    <w:rsid w:val="0022617F"/>
    <w:rsid w:val="00227857"/>
    <w:rsid w:val="002304DA"/>
    <w:rsid w:val="00230727"/>
    <w:rsid w:val="00230975"/>
    <w:rsid w:val="0023281D"/>
    <w:rsid w:val="00233818"/>
    <w:rsid w:val="00233F47"/>
    <w:rsid w:val="00234DCC"/>
    <w:rsid w:val="002370AB"/>
    <w:rsid w:val="00237FD4"/>
    <w:rsid w:val="00241956"/>
    <w:rsid w:val="002474C0"/>
    <w:rsid w:val="00247BA4"/>
    <w:rsid w:val="002502F8"/>
    <w:rsid w:val="0025265C"/>
    <w:rsid w:val="00253B3E"/>
    <w:rsid w:val="002556D4"/>
    <w:rsid w:val="00260BC8"/>
    <w:rsid w:val="002612F8"/>
    <w:rsid w:val="0026206D"/>
    <w:rsid w:val="00263EC9"/>
    <w:rsid w:val="00264D20"/>
    <w:rsid w:val="00266284"/>
    <w:rsid w:val="00267666"/>
    <w:rsid w:val="002719A0"/>
    <w:rsid w:val="00272665"/>
    <w:rsid w:val="00272F24"/>
    <w:rsid w:val="002738DE"/>
    <w:rsid w:val="00276848"/>
    <w:rsid w:val="00276972"/>
    <w:rsid w:val="00280155"/>
    <w:rsid w:val="002822A1"/>
    <w:rsid w:val="002832DD"/>
    <w:rsid w:val="00283A4B"/>
    <w:rsid w:val="00283CA5"/>
    <w:rsid w:val="00284D36"/>
    <w:rsid w:val="00285C81"/>
    <w:rsid w:val="002910C0"/>
    <w:rsid w:val="00291A8F"/>
    <w:rsid w:val="002937B9"/>
    <w:rsid w:val="00294AC3"/>
    <w:rsid w:val="00295F37"/>
    <w:rsid w:val="0029616A"/>
    <w:rsid w:val="0029684C"/>
    <w:rsid w:val="00296A0C"/>
    <w:rsid w:val="0029779C"/>
    <w:rsid w:val="002A37E6"/>
    <w:rsid w:val="002A3875"/>
    <w:rsid w:val="002A395E"/>
    <w:rsid w:val="002A6097"/>
    <w:rsid w:val="002A6617"/>
    <w:rsid w:val="002A6AAA"/>
    <w:rsid w:val="002B1B15"/>
    <w:rsid w:val="002B1E19"/>
    <w:rsid w:val="002B2326"/>
    <w:rsid w:val="002B311A"/>
    <w:rsid w:val="002B430A"/>
    <w:rsid w:val="002B4684"/>
    <w:rsid w:val="002B4E4F"/>
    <w:rsid w:val="002B4F4E"/>
    <w:rsid w:val="002B6637"/>
    <w:rsid w:val="002C0B69"/>
    <w:rsid w:val="002C0CD7"/>
    <w:rsid w:val="002C2822"/>
    <w:rsid w:val="002C2F87"/>
    <w:rsid w:val="002C4002"/>
    <w:rsid w:val="002C46FB"/>
    <w:rsid w:val="002C57A7"/>
    <w:rsid w:val="002C5AE9"/>
    <w:rsid w:val="002C5EC8"/>
    <w:rsid w:val="002D1AA1"/>
    <w:rsid w:val="002D1AEC"/>
    <w:rsid w:val="002D2B47"/>
    <w:rsid w:val="002D39D2"/>
    <w:rsid w:val="002D4FB6"/>
    <w:rsid w:val="002D52F8"/>
    <w:rsid w:val="002D5D7B"/>
    <w:rsid w:val="002D7955"/>
    <w:rsid w:val="002E0349"/>
    <w:rsid w:val="002E0735"/>
    <w:rsid w:val="002E21E0"/>
    <w:rsid w:val="002E30CC"/>
    <w:rsid w:val="002E369E"/>
    <w:rsid w:val="002E543B"/>
    <w:rsid w:val="002E6D69"/>
    <w:rsid w:val="002E7C4B"/>
    <w:rsid w:val="002F070F"/>
    <w:rsid w:val="002F0985"/>
    <w:rsid w:val="002F0AB4"/>
    <w:rsid w:val="002F32F1"/>
    <w:rsid w:val="002F346F"/>
    <w:rsid w:val="002F36DC"/>
    <w:rsid w:val="002F38F0"/>
    <w:rsid w:val="002F4484"/>
    <w:rsid w:val="002F504C"/>
    <w:rsid w:val="002F575B"/>
    <w:rsid w:val="00300832"/>
    <w:rsid w:val="00300B88"/>
    <w:rsid w:val="00302966"/>
    <w:rsid w:val="00303AED"/>
    <w:rsid w:val="00305AA6"/>
    <w:rsid w:val="00305DFA"/>
    <w:rsid w:val="00307560"/>
    <w:rsid w:val="00307D46"/>
    <w:rsid w:val="00311249"/>
    <w:rsid w:val="00311841"/>
    <w:rsid w:val="0031382C"/>
    <w:rsid w:val="00316162"/>
    <w:rsid w:val="00316E73"/>
    <w:rsid w:val="00317B19"/>
    <w:rsid w:val="00320601"/>
    <w:rsid w:val="003214A1"/>
    <w:rsid w:val="00321F5A"/>
    <w:rsid w:val="003265C4"/>
    <w:rsid w:val="003304EF"/>
    <w:rsid w:val="00330A7C"/>
    <w:rsid w:val="00330C1B"/>
    <w:rsid w:val="0033124A"/>
    <w:rsid w:val="00332225"/>
    <w:rsid w:val="00332574"/>
    <w:rsid w:val="00332AFB"/>
    <w:rsid w:val="00332B25"/>
    <w:rsid w:val="003377AB"/>
    <w:rsid w:val="003402E2"/>
    <w:rsid w:val="00340418"/>
    <w:rsid w:val="003407E3"/>
    <w:rsid w:val="003419B6"/>
    <w:rsid w:val="0034232A"/>
    <w:rsid w:val="00343AB1"/>
    <w:rsid w:val="003453DB"/>
    <w:rsid w:val="003468B7"/>
    <w:rsid w:val="003475C2"/>
    <w:rsid w:val="00347C28"/>
    <w:rsid w:val="00350F41"/>
    <w:rsid w:val="00352C7F"/>
    <w:rsid w:val="0035484C"/>
    <w:rsid w:val="00354A4D"/>
    <w:rsid w:val="00355384"/>
    <w:rsid w:val="0035664F"/>
    <w:rsid w:val="00356D83"/>
    <w:rsid w:val="003603B1"/>
    <w:rsid w:val="00361056"/>
    <w:rsid w:val="00361C5A"/>
    <w:rsid w:val="00363EB5"/>
    <w:rsid w:val="0036637E"/>
    <w:rsid w:val="0037071F"/>
    <w:rsid w:val="00373B7D"/>
    <w:rsid w:val="00373FD7"/>
    <w:rsid w:val="00375FD1"/>
    <w:rsid w:val="00376000"/>
    <w:rsid w:val="00376E05"/>
    <w:rsid w:val="0037767A"/>
    <w:rsid w:val="00381607"/>
    <w:rsid w:val="003828AF"/>
    <w:rsid w:val="0038427F"/>
    <w:rsid w:val="00384540"/>
    <w:rsid w:val="00386BCA"/>
    <w:rsid w:val="00390CBD"/>
    <w:rsid w:val="0039334E"/>
    <w:rsid w:val="00393475"/>
    <w:rsid w:val="00393498"/>
    <w:rsid w:val="003943C2"/>
    <w:rsid w:val="00394672"/>
    <w:rsid w:val="003967BF"/>
    <w:rsid w:val="003A084F"/>
    <w:rsid w:val="003A0B2F"/>
    <w:rsid w:val="003A2394"/>
    <w:rsid w:val="003A4A32"/>
    <w:rsid w:val="003A4C70"/>
    <w:rsid w:val="003A4FB1"/>
    <w:rsid w:val="003A64D9"/>
    <w:rsid w:val="003A7DB4"/>
    <w:rsid w:val="003B0BED"/>
    <w:rsid w:val="003B1A65"/>
    <w:rsid w:val="003B2CE1"/>
    <w:rsid w:val="003B2D41"/>
    <w:rsid w:val="003B3529"/>
    <w:rsid w:val="003B4551"/>
    <w:rsid w:val="003B54A9"/>
    <w:rsid w:val="003B6901"/>
    <w:rsid w:val="003B6E7A"/>
    <w:rsid w:val="003B77CF"/>
    <w:rsid w:val="003C12EF"/>
    <w:rsid w:val="003C1463"/>
    <w:rsid w:val="003C1FAB"/>
    <w:rsid w:val="003C2157"/>
    <w:rsid w:val="003C27D5"/>
    <w:rsid w:val="003C3FA2"/>
    <w:rsid w:val="003C47FB"/>
    <w:rsid w:val="003C6EF8"/>
    <w:rsid w:val="003C6F3E"/>
    <w:rsid w:val="003C704D"/>
    <w:rsid w:val="003C7299"/>
    <w:rsid w:val="003D18AD"/>
    <w:rsid w:val="003D2A60"/>
    <w:rsid w:val="003D2B48"/>
    <w:rsid w:val="003D3CA5"/>
    <w:rsid w:val="003D4D80"/>
    <w:rsid w:val="003D56BC"/>
    <w:rsid w:val="003D59A3"/>
    <w:rsid w:val="003E17C0"/>
    <w:rsid w:val="003E4245"/>
    <w:rsid w:val="003E6763"/>
    <w:rsid w:val="003E797A"/>
    <w:rsid w:val="003E7BC1"/>
    <w:rsid w:val="003F02A4"/>
    <w:rsid w:val="003F0E2C"/>
    <w:rsid w:val="003F132E"/>
    <w:rsid w:val="003F1881"/>
    <w:rsid w:val="003F190D"/>
    <w:rsid w:val="003F19E8"/>
    <w:rsid w:val="003F239D"/>
    <w:rsid w:val="003F2855"/>
    <w:rsid w:val="003F2870"/>
    <w:rsid w:val="003F2E27"/>
    <w:rsid w:val="003F41EC"/>
    <w:rsid w:val="003F6EB3"/>
    <w:rsid w:val="00402F22"/>
    <w:rsid w:val="0040467A"/>
    <w:rsid w:val="00405968"/>
    <w:rsid w:val="0040729D"/>
    <w:rsid w:val="0040792A"/>
    <w:rsid w:val="00410A8F"/>
    <w:rsid w:val="00411265"/>
    <w:rsid w:val="00411D90"/>
    <w:rsid w:val="00412FC9"/>
    <w:rsid w:val="00413538"/>
    <w:rsid w:val="00413F0D"/>
    <w:rsid w:val="0041502B"/>
    <w:rsid w:val="0041516A"/>
    <w:rsid w:val="004161C6"/>
    <w:rsid w:val="00416C23"/>
    <w:rsid w:val="00416F3A"/>
    <w:rsid w:val="00416F5C"/>
    <w:rsid w:val="0042163E"/>
    <w:rsid w:val="00422605"/>
    <w:rsid w:val="004238E4"/>
    <w:rsid w:val="00425F85"/>
    <w:rsid w:val="00426F6E"/>
    <w:rsid w:val="00430E20"/>
    <w:rsid w:val="0043630F"/>
    <w:rsid w:val="00436DC9"/>
    <w:rsid w:val="004431D1"/>
    <w:rsid w:val="0044379C"/>
    <w:rsid w:val="00446191"/>
    <w:rsid w:val="004461B9"/>
    <w:rsid w:val="00451FBF"/>
    <w:rsid w:val="00454810"/>
    <w:rsid w:val="004552B9"/>
    <w:rsid w:val="00455F36"/>
    <w:rsid w:val="0045624F"/>
    <w:rsid w:val="004568B5"/>
    <w:rsid w:val="004575CA"/>
    <w:rsid w:val="004577FA"/>
    <w:rsid w:val="00463503"/>
    <w:rsid w:val="00466992"/>
    <w:rsid w:val="00466B6D"/>
    <w:rsid w:val="004674B9"/>
    <w:rsid w:val="00472C6A"/>
    <w:rsid w:val="00472FB6"/>
    <w:rsid w:val="00475D34"/>
    <w:rsid w:val="0047608E"/>
    <w:rsid w:val="00477717"/>
    <w:rsid w:val="004807F9"/>
    <w:rsid w:val="0048119E"/>
    <w:rsid w:val="00482C00"/>
    <w:rsid w:val="004835E1"/>
    <w:rsid w:val="00483FF2"/>
    <w:rsid w:val="00484834"/>
    <w:rsid w:val="00491AC3"/>
    <w:rsid w:val="00492981"/>
    <w:rsid w:val="00493082"/>
    <w:rsid w:val="004939E0"/>
    <w:rsid w:val="00493CB9"/>
    <w:rsid w:val="00494891"/>
    <w:rsid w:val="004964DC"/>
    <w:rsid w:val="004A1EAC"/>
    <w:rsid w:val="004A47A9"/>
    <w:rsid w:val="004A4CDF"/>
    <w:rsid w:val="004A5ED5"/>
    <w:rsid w:val="004A6E8A"/>
    <w:rsid w:val="004B0DE7"/>
    <w:rsid w:val="004B19FC"/>
    <w:rsid w:val="004B21F8"/>
    <w:rsid w:val="004B2CD0"/>
    <w:rsid w:val="004B3414"/>
    <w:rsid w:val="004B3448"/>
    <w:rsid w:val="004B3479"/>
    <w:rsid w:val="004B43FE"/>
    <w:rsid w:val="004B4CBD"/>
    <w:rsid w:val="004B5DD0"/>
    <w:rsid w:val="004B5FA1"/>
    <w:rsid w:val="004B6177"/>
    <w:rsid w:val="004B6479"/>
    <w:rsid w:val="004B65AD"/>
    <w:rsid w:val="004B7A7B"/>
    <w:rsid w:val="004C1495"/>
    <w:rsid w:val="004C361B"/>
    <w:rsid w:val="004C3704"/>
    <w:rsid w:val="004C442C"/>
    <w:rsid w:val="004C4AF3"/>
    <w:rsid w:val="004C4D78"/>
    <w:rsid w:val="004C6A67"/>
    <w:rsid w:val="004C74AF"/>
    <w:rsid w:val="004C7821"/>
    <w:rsid w:val="004D0AD2"/>
    <w:rsid w:val="004D0C2B"/>
    <w:rsid w:val="004D17D5"/>
    <w:rsid w:val="004D27A5"/>
    <w:rsid w:val="004D2821"/>
    <w:rsid w:val="004D2EB5"/>
    <w:rsid w:val="004D3A83"/>
    <w:rsid w:val="004D48C4"/>
    <w:rsid w:val="004D4F61"/>
    <w:rsid w:val="004D59B5"/>
    <w:rsid w:val="004D6133"/>
    <w:rsid w:val="004E002A"/>
    <w:rsid w:val="004E00EA"/>
    <w:rsid w:val="004E0920"/>
    <w:rsid w:val="004E111D"/>
    <w:rsid w:val="004E274E"/>
    <w:rsid w:val="004E2965"/>
    <w:rsid w:val="004E3462"/>
    <w:rsid w:val="004E36F2"/>
    <w:rsid w:val="004E3D0A"/>
    <w:rsid w:val="004E45AF"/>
    <w:rsid w:val="004E4EE0"/>
    <w:rsid w:val="004E5153"/>
    <w:rsid w:val="004F090E"/>
    <w:rsid w:val="004F360F"/>
    <w:rsid w:val="004F3D35"/>
    <w:rsid w:val="004F5A34"/>
    <w:rsid w:val="004F683B"/>
    <w:rsid w:val="004F7A85"/>
    <w:rsid w:val="004F7EB5"/>
    <w:rsid w:val="00500AE2"/>
    <w:rsid w:val="00501971"/>
    <w:rsid w:val="005022BB"/>
    <w:rsid w:val="00502A53"/>
    <w:rsid w:val="005031F5"/>
    <w:rsid w:val="00504D42"/>
    <w:rsid w:val="00505281"/>
    <w:rsid w:val="00505F86"/>
    <w:rsid w:val="00506951"/>
    <w:rsid w:val="00506A88"/>
    <w:rsid w:val="005072C9"/>
    <w:rsid w:val="005108DB"/>
    <w:rsid w:val="00513737"/>
    <w:rsid w:val="005150B6"/>
    <w:rsid w:val="00516CA9"/>
    <w:rsid w:val="00521663"/>
    <w:rsid w:val="0052171E"/>
    <w:rsid w:val="0052351A"/>
    <w:rsid w:val="00523B6E"/>
    <w:rsid w:val="00523F62"/>
    <w:rsid w:val="0052453F"/>
    <w:rsid w:val="005254CD"/>
    <w:rsid w:val="005272AE"/>
    <w:rsid w:val="005308C4"/>
    <w:rsid w:val="00530F90"/>
    <w:rsid w:val="00531B19"/>
    <w:rsid w:val="005325A2"/>
    <w:rsid w:val="00532D44"/>
    <w:rsid w:val="00532FBF"/>
    <w:rsid w:val="00533F0F"/>
    <w:rsid w:val="00534967"/>
    <w:rsid w:val="00534AAC"/>
    <w:rsid w:val="005358AD"/>
    <w:rsid w:val="00535BBE"/>
    <w:rsid w:val="00541EB6"/>
    <w:rsid w:val="005421A8"/>
    <w:rsid w:val="00542694"/>
    <w:rsid w:val="00543D84"/>
    <w:rsid w:val="005447F3"/>
    <w:rsid w:val="0054630D"/>
    <w:rsid w:val="0054665C"/>
    <w:rsid w:val="005473A3"/>
    <w:rsid w:val="005502F1"/>
    <w:rsid w:val="0055131F"/>
    <w:rsid w:val="005513C3"/>
    <w:rsid w:val="005519C2"/>
    <w:rsid w:val="005521B3"/>
    <w:rsid w:val="00552370"/>
    <w:rsid w:val="00553612"/>
    <w:rsid w:val="00554004"/>
    <w:rsid w:val="00554A60"/>
    <w:rsid w:val="00555969"/>
    <w:rsid w:val="00556173"/>
    <w:rsid w:val="0056202E"/>
    <w:rsid w:val="00562819"/>
    <w:rsid w:val="0056340A"/>
    <w:rsid w:val="00563AA4"/>
    <w:rsid w:val="00563D1C"/>
    <w:rsid w:val="00564532"/>
    <w:rsid w:val="0056456B"/>
    <w:rsid w:val="00564A89"/>
    <w:rsid w:val="005651C5"/>
    <w:rsid w:val="00565537"/>
    <w:rsid w:val="00565873"/>
    <w:rsid w:val="00566924"/>
    <w:rsid w:val="00566D7F"/>
    <w:rsid w:val="0057116A"/>
    <w:rsid w:val="00572117"/>
    <w:rsid w:val="00573D4B"/>
    <w:rsid w:val="005753DA"/>
    <w:rsid w:val="0057659A"/>
    <w:rsid w:val="005779A3"/>
    <w:rsid w:val="0058064F"/>
    <w:rsid w:val="00580846"/>
    <w:rsid w:val="00580A5A"/>
    <w:rsid w:val="00581BCE"/>
    <w:rsid w:val="005829F2"/>
    <w:rsid w:val="005834B8"/>
    <w:rsid w:val="00585280"/>
    <w:rsid w:val="00586C1E"/>
    <w:rsid w:val="00591F62"/>
    <w:rsid w:val="0059426F"/>
    <w:rsid w:val="005942C3"/>
    <w:rsid w:val="005954A1"/>
    <w:rsid w:val="0059569A"/>
    <w:rsid w:val="005971CF"/>
    <w:rsid w:val="0059763C"/>
    <w:rsid w:val="005A0347"/>
    <w:rsid w:val="005A296E"/>
    <w:rsid w:val="005A3906"/>
    <w:rsid w:val="005A3AF8"/>
    <w:rsid w:val="005A3C3E"/>
    <w:rsid w:val="005A456F"/>
    <w:rsid w:val="005A5239"/>
    <w:rsid w:val="005A55F3"/>
    <w:rsid w:val="005A5FD3"/>
    <w:rsid w:val="005A7498"/>
    <w:rsid w:val="005A7F13"/>
    <w:rsid w:val="005A7FD7"/>
    <w:rsid w:val="005B0F1E"/>
    <w:rsid w:val="005B1974"/>
    <w:rsid w:val="005B4222"/>
    <w:rsid w:val="005B4AA4"/>
    <w:rsid w:val="005B4DB4"/>
    <w:rsid w:val="005B4DF4"/>
    <w:rsid w:val="005B52C8"/>
    <w:rsid w:val="005B566B"/>
    <w:rsid w:val="005B59CF"/>
    <w:rsid w:val="005B5CE6"/>
    <w:rsid w:val="005B6ED1"/>
    <w:rsid w:val="005C220D"/>
    <w:rsid w:val="005C2A6D"/>
    <w:rsid w:val="005C4182"/>
    <w:rsid w:val="005C565F"/>
    <w:rsid w:val="005C6B96"/>
    <w:rsid w:val="005C6BCB"/>
    <w:rsid w:val="005D0B0B"/>
    <w:rsid w:val="005D3540"/>
    <w:rsid w:val="005D3563"/>
    <w:rsid w:val="005D3E55"/>
    <w:rsid w:val="005D4566"/>
    <w:rsid w:val="005D4704"/>
    <w:rsid w:val="005D4F62"/>
    <w:rsid w:val="005D57B4"/>
    <w:rsid w:val="005D57F1"/>
    <w:rsid w:val="005D6ACD"/>
    <w:rsid w:val="005D6D59"/>
    <w:rsid w:val="005D70D9"/>
    <w:rsid w:val="005D783E"/>
    <w:rsid w:val="005D7D62"/>
    <w:rsid w:val="005D7DCD"/>
    <w:rsid w:val="005E09FA"/>
    <w:rsid w:val="005E159B"/>
    <w:rsid w:val="005E1851"/>
    <w:rsid w:val="005E29E5"/>
    <w:rsid w:val="005E4CCC"/>
    <w:rsid w:val="005E4EEC"/>
    <w:rsid w:val="005E5AA6"/>
    <w:rsid w:val="005F0914"/>
    <w:rsid w:val="005F10AD"/>
    <w:rsid w:val="005F268A"/>
    <w:rsid w:val="005F278E"/>
    <w:rsid w:val="005F2D73"/>
    <w:rsid w:val="005F392A"/>
    <w:rsid w:val="005F6777"/>
    <w:rsid w:val="005F7F13"/>
    <w:rsid w:val="006003F1"/>
    <w:rsid w:val="006011A4"/>
    <w:rsid w:val="006030B0"/>
    <w:rsid w:val="00603DC4"/>
    <w:rsid w:val="006040E9"/>
    <w:rsid w:val="00604990"/>
    <w:rsid w:val="00604C6F"/>
    <w:rsid w:val="00605EEF"/>
    <w:rsid w:val="00607B9F"/>
    <w:rsid w:val="00607C1E"/>
    <w:rsid w:val="0061003D"/>
    <w:rsid w:val="00611136"/>
    <w:rsid w:val="00612F87"/>
    <w:rsid w:val="00613882"/>
    <w:rsid w:val="00613DBB"/>
    <w:rsid w:val="006144E1"/>
    <w:rsid w:val="006156F2"/>
    <w:rsid w:val="00615C9C"/>
    <w:rsid w:val="006168DB"/>
    <w:rsid w:val="006178B7"/>
    <w:rsid w:val="00617DCF"/>
    <w:rsid w:val="006220F4"/>
    <w:rsid w:val="0062293F"/>
    <w:rsid w:val="00623F57"/>
    <w:rsid w:val="00624A9C"/>
    <w:rsid w:val="00624EB8"/>
    <w:rsid w:val="0062501A"/>
    <w:rsid w:val="006251F9"/>
    <w:rsid w:val="0062754E"/>
    <w:rsid w:val="00630B5C"/>
    <w:rsid w:val="00630C99"/>
    <w:rsid w:val="00631821"/>
    <w:rsid w:val="00631D5C"/>
    <w:rsid w:val="00633419"/>
    <w:rsid w:val="00633842"/>
    <w:rsid w:val="006339C7"/>
    <w:rsid w:val="00634A98"/>
    <w:rsid w:val="00635112"/>
    <w:rsid w:val="00635EF3"/>
    <w:rsid w:val="0064036C"/>
    <w:rsid w:val="00640AA9"/>
    <w:rsid w:val="006417F3"/>
    <w:rsid w:val="0064234F"/>
    <w:rsid w:val="0064264F"/>
    <w:rsid w:val="006427AD"/>
    <w:rsid w:val="00643128"/>
    <w:rsid w:val="006433DD"/>
    <w:rsid w:val="0064348E"/>
    <w:rsid w:val="006444C6"/>
    <w:rsid w:val="006445C3"/>
    <w:rsid w:val="00644A55"/>
    <w:rsid w:val="00645289"/>
    <w:rsid w:val="0065122F"/>
    <w:rsid w:val="0065159F"/>
    <w:rsid w:val="00651F71"/>
    <w:rsid w:val="00652FEB"/>
    <w:rsid w:val="006550B1"/>
    <w:rsid w:val="00655F3A"/>
    <w:rsid w:val="00656962"/>
    <w:rsid w:val="00656C4A"/>
    <w:rsid w:val="00656DC9"/>
    <w:rsid w:val="00657CD0"/>
    <w:rsid w:val="00660227"/>
    <w:rsid w:val="00660A76"/>
    <w:rsid w:val="0066487C"/>
    <w:rsid w:val="0066501F"/>
    <w:rsid w:val="0066543F"/>
    <w:rsid w:val="00667604"/>
    <w:rsid w:val="0066767A"/>
    <w:rsid w:val="0067271B"/>
    <w:rsid w:val="00672C39"/>
    <w:rsid w:val="00672C71"/>
    <w:rsid w:val="006763A8"/>
    <w:rsid w:val="006806C1"/>
    <w:rsid w:val="00682184"/>
    <w:rsid w:val="00684A2C"/>
    <w:rsid w:val="006858F6"/>
    <w:rsid w:val="00687947"/>
    <w:rsid w:val="006901D4"/>
    <w:rsid w:val="006905F8"/>
    <w:rsid w:val="00690BD4"/>
    <w:rsid w:val="006915BD"/>
    <w:rsid w:val="00692CE3"/>
    <w:rsid w:val="00695D28"/>
    <w:rsid w:val="006965D6"/>
    <w:rsid w:val="00696936"/>
    <w:rsid w:val="00696C27"/>
    <w:rsid w:val="0069708D"/>
    <w:rsid w:val="006973EE"/>
    <w:rsid w:val="006973F0"/>
    <w:rsid w:val="00697FAD"/>
    <w:rsid w:val="006A09F6"/>
    <w:rsid w:val="006A0B90"/>
    <w:rsid w:val="006A2343"/>
    <w:rsid w:val="006A24A4"/>
    <w:rsid w:val="006A385E"/>
    <w:rsid w:val="006A3B45"/>
    <w:rsid w:val="006A5D58"/>
    <w:rsid w:val="006A785A"/>
    <w:rsid w:val="006A7E29"/>
    <w:rsid w:val="006A7F25"/>
    <w:rsid w:val="006B2660"/>
    <w:rsid w:val="006B4114"/>
    <w:rsid w:val="006B465F"/>
    <w:rsid w:val="006B5DBD"/>
    <w:rsid w:val="006B7BE7"/>
    <w:rsid w:val="006C2A57"/>
    <w:rsid w:val="006C32A6"/>
    <w:rsid w:val="006C3CB2"/>
    <w:rsid w:val="006C454A"/>
    <w:rsid w:val="006C6220"/>
    <w:rsid w:val="006C6EB2"/>
    <w:rsid w:val="006C7DAE"/>
    <w:rsid w:val="006D0A6C"/>
    <w:rsid w:val="006D104C"/>
    <w:rsid w:val="006D3A72"/>
    <w:rsid w:val="006D5F4A"/>
    <w:rsid w:val="006D6C03"/>
    <w:rsid w:val="006E270B"/>
    <w:rsid w:val="006E40E7"/>
    <w:rsid w:val="006E4D36"/>
    <w:rsid w:val="006E6C05"/>
    <w:rsid w:val="006E6F7D"/>
    <w:rsid w:val="006E7CDC"/>
    <w:rsid w:val="006F24DF"/>
    <w:rsid w:val="006F755E"/>
    <w:rsid w:val="00700522"/>
    <w:rsid w:val="00702176"/>
    <w:rsid w:val="00706B51"/>
    <w:rsid w:val="00706E9D"/>
    <w:rsid w:val="00707E05"/>
    <w:rsid w:val="007147B4"/>
    <w:rsid w:val="00715DA4"/>
    <w:rsid w:val="00715EFE"/>
    <w:rsid w:val="00720C04"/>
    <w:rsid w:val="00720CF2"/>
    <w:rsid w:val="007221FB"/>
    <w:rsid w:val="00725196"/>
    <w:rsid w:val="007251C7"/>
    <w:rsid w:val="00726D9C"/>
    <w:rsid w:val="0072718C"/>
    <w:rsid w:val="0072746F"/>
    <w:rsid w:val="007303E8"/>
    <w:rsid w:val="00731C62"/>
    <w:rsid w:val="007324E1"/>
    <w:rsid w:val="0073412A"/>
    <w:rsid w:val="00735C04"/>
    <w:rsid w:val="007370AE"/>
    <w:rsid w:val="00740A5F"/>
    <w:rsid w:val="00740BEC"/>
    <w:rsid w:val="00743268"/>
    <w:rsid w:val="00743488"/>
    <w:rsid w:val="007440DF"/>
    <w:rsid w:val="0074444C"/>
    <w:rsid w:val="007453BD"/>
    <w:rsid w:val="0074645C"/>
    <w:rsid w:val="0074682C"/>
    <w:rsid w:val="007477C4"/>
    <w:rsid w:val="0075322F"/>
    <w:rsid w:val="0075339E"/>
    <w:rsid w:val="00754498"/>
    <w:rsid w:val="0075762D"/>
    <w:rsid w:val="00760834"/>
    <w:rsid w:val="0076344D"/>
    <w:rsid w:val="007657D8"/>
    <w:rsid w:val="0076668D"/>
    <w:rsid w:val="007714C7"/>
    <w:rsid w:val="00772557"/>
    <w:rsid w:val="00774883"/>
    <w:rsid w:val="00774A37"/>
    <w:rsid w:val="00774B87"/>
    <w:rsid w:val="00775021"/>
    <w:rsid w:val="00776773"/>
    <w:rsid w:val="0077705F"/>
    <w:rsid w:val="007770AA"/>
    <w:rsid w:val="007774E9"/>
    <w:rsid w:val="0077792F"/>
    <w:rsid w:val="00777E8F"/>
    <w:rsid w:val="00780111"/>
    <w:rsid w:val="00781BF2"/>
    <w:rsid w:val="00781EF4"/>
    <w:rsid w:val="00782AE1"/>
    <w:rsid w:val="00782F07"/>
    <w:rsid w:val="00783EE8"/>
    <w:rsid w:val="007862CA"/>
    <w:rsid w:val="007866C3"/>
    <w:rsid w:val="00787739"/>
    <w:rsid w:val="00790551"/>
    <w:rsid w:val="007926F1"/>
    <w:rsid w:val="007932FF"/>
    <w:rsid w:val="007933AB"/>
    <w:rsid w:val="00794E6D"/>
    <w:rsid w:val="007960A8"/>
    <w:rsid w:val="00797505"/>
    <w:rsid w:val="007A125A"/>
    <w:rsid w:val="007A1A64"/>
    <w:rsid w:val="007A2A10"/>
    <w:rsid w:val="007A3FB7"/>
    <w:rsid w:val="007A6B32"/>
    <w:rsid w:val="007A6F35"/>
    <w:rsid w:val="007A7F42"/>
    <w:rsid w:val="007B1353"/>
    <w:rsid w:val="007B34B2"/>
    <w:rsid w:val="007B38B6"/>
    <w:rsid w:val="007B3A39"/>
    <w:rsid w:val="007B583C"/>
    <w:rsid w:val="007B5A2F"/>
    <w:rsid w:val="007B6E7F"/>
    <w:rsid w:val="007C255A"/>
    <w:rsid w:val="007C2F02"/>
    <w:rsid w:val="007C3353"/>
    <w:rsid w:val="007C6017"/>
    <w:rsid w:val="007C7034"/>
    <w:rsid w:val="007D0A2C"/>
    <w:rsid w:val="007D0AED"/>
    <w:rsid w:val="007D150B"/>
    <w:rsid w:val="007D1AD9"/>
    <w:rsid w:val="007D2299"/>
    <w:rsid w:val="007D29B1"/>
    <w:rsid w:val="007D3CE2"/>
    <w:rsid w:val="007D65C4"/>
    <w:rsid w:val="007E0CC3"/>
    <w:rsid w:val="007E15B1"/>
    <w:rsid w:val="007E25AD"/>
    <w:rsid w:val="007E2D17"/>
    <w:rsid w:val="007E357F"/>
    <w:rsid w:val="007E5FF8"/>
    <w:rsid w:val="007F1387"/>
    <w:rsid w:val="007F3C9C"/>
    <w:rsid w:val="007F4247"/>
    <w:rsid w:val="007F54A4"/>
    <w:rsid w:val="007F5B88"/>
    <w:rsid w:val="007F65D8"/>
    <w:rsid w:val="007F6D88"/>
    <w:rsid w:val="008031D8"/>
    <w:rsid w:val="008033A2"/>
    <w:rsid w:val="008035F3"/>
    <w:rsid w:val="008036B7"/>
    <w:rsid w:val="008058A7"/>
    <w:rsid w:val="00806F1D"/>
    <w:rsid w:val="0081054B"/>
    <w:rsid w:val="00810CD9"/>
    <w:rsid w:val="00812EB1"/>
    <w:rsid w:val="0081539D"/>
    <w:rsid w:val="008176AA"/>
    <w:rsid w:val="00817C81"/>
    <w:rsid w:val="00820489"/>
    <w:rsid w:val="00823B81"/>
    <w:rsid w:val="00823D2B"/>
    <w:rsid w:val="00825776"/>
    <w:rsid w:val="00826BFB"/>
    <w:rsid w:val="0082736F"/>
    <w:rsid w:val="008275AC"/>
    <w:rsid w:val="008323FD"/>
    <w:rsid w:val="008333DE"/>
    <w:rsid w:val="00841D36"/>
    <w:rsid w:val="0084293E"/>
    <w:rsid w:val="00842956"/>
    <w:rsid w:val="00843198"/>
    <w:rsid w:val="00846025"/>
    <w:rsid w:val="008475E8"/>
    <w:rsid w:val="00850C3F"/>
    <w:rsid w:val="00852453"/>
    <w:rsid w:val="0085328D"/>
    <w:rsid w:val="0085330B"/>
    <w:rsid w:val="008533D4"/>
    <w:rsid w:val="0085382D"/>
    <w:rsid w:val="00853F96"/>
    <w:rsid w:val="00854B7F"/>
    <w:rsid w:val="00857331"/>
    <w:rsid w:val="00857E0D"/>
    <w:rsid w:val="0086373D"/>
    <w:rsid w:val="00864495"/>
    <w:rsid w:val="008660D5"/>
    <w:rsid w:val="0086640E"/>
    <w:rsid w:val="008673CF"/>
    <w:rsid w:val="00867EE0"/>
    <w:rsid w:val="008708D0"/>
    <w:rsid w:val="008708D4"/>
    <w:rsid w:val="00873127"/>
    <w:rsid w:val="00873738"/>
    <w:rsid w:val="008748B7"/>
    <w:rsid w:val="00874CC5"/>
    <w:rsid w:val="00876FF9"/>
    <w:rsid w:val="00877018"/>
    <w:rsid w:val="00877638"/>
    <w:rsid w:val="00882367"/>
    <w:rsid w:val="00882785"/>
    <w:rsid w:val="00883373"/>
    <w:rsid w:val="008833B2"/>
    <w:rsid w:val="00883B5B"/>
    <w:rsid w:val="00887FB9"/>
    <w:rsid w:val="00890795"/>
    <w:rsid w:val="00891AC7"/>
    <w:rsid w:val="00892A35"/>
    <w:rsid w:val="00896678"/>
    <w:rsid w:val="008A11DF"/>
    <w:rsid w:val="008A3E75"/>
    <w:rsid w:val="008A46E5"/>
    <w:rsid w:val="008A4ADE"/>
    <w:rsid w:val="008A5114"/>
    <w:rsid w:val="008A5844"/>
    <w:rsid w:val="008A736A"/>
    <w:rsid w:val="008A7727"/>
    <w:rsid w:val="008B0563"/>
    <w:rsid w:val="008B1855"/>
    <w:rsid w:val="008B3657"/>
    <w:rsid w:val="008B4FE8"/>
    <w:rsid w:val="008B5976"/>
    <w:rsid w:val="008B5E5A"/>
    <w:rsid w:val="008B62F7"/>
    <w:rsid w:val="008B7CCC"/>
    <w:rsid w:val="008C07EA"/>
    <w:rsid w:val="008C0BE1"/>
    <w:rsid w:val="008C0DAC"/>
    <w:rsid w:val="008C1218"/>
    <w:rsid w:val="008C1A8D"/>
    <w:rsid w:val="008C3623"/>
    <w:rsid w:val="008C42CB"/>
    <w:rsid w:val="008C4AD4"/>
    <w:rsid w:val="008C56EA"/>
    <w:rsid w:val="008C5BDF"/>
    <w:rsid w:val="008C684A"/>
    <w:rsid w:val="008D30CD"/>
    <w:rsid w:val="008D350C"/>
    <w:rsid w:val="008D6F83"/>
    <w:rsid w:val="008E063B"/>
    <w:rsid w:val="008E081A"/>
    <w:rsid w:val="008E1245"/>
    <w:rsid w:val="008E2F4F"/>
    <w:rsid w:val="008E3602"/>
    <w:rsid w:val="008E4481"/>
    <w:rsid w:val="008E4871"/>
    <w:rsid w:val="008E4F04"/>
    <w:rsid w:val="008E665E"/>
    <w:rsid w:val="008E678D"/>
    <w:rsid w:val="008E7AE5"/>
    <w:rsid w:val="008F25B1"/>
    <w:rsid w:val="008F4D70"/>
    <w:rsid w:val="008F5225"/>
    <w:rsid w:val="008F5667"/>
    <w:rsid w:val="008F59F8"/>
    <w:rsid w:val="008F66EC"/>
    <w:rsid w:val="0090035B"/>
    <w:rsid w:val="00900868"/>
    <w:rsid w:val="00900EE4"/>
    <w:rsid w:val="00905370"/>
    <w:rsid w:val="0090592B"/>
    <w:rsid w:val="00905F6F"/>
    <w:rsid w:val="00905F94"/>
    <w:rsid w:val="00906619"/>
    <w:rsid w:val="00906664"/>
    <w:rsid w:val="0090685F"/>
    <w:rsid w:val="00907DFB"/>
    <w:rsid w:val="009102B4"/>
    <w:rsid w:val="0091060E"/>
    <w:rsid w:val="00912381"/>
    <w:rsid w:val="009125A0"/>
    <w:rsid w:val="009167E1"/>
    <w:rsid w:val="009206C8"/>
    <w:rsid w:val="009212B9"/>
    <w:rsid w:val="0092215A"/>
    <w:rsid w:val="009222C7"/>
    <w:rsid w:val="00922C1F"/>
    <w:rsid w:val="00922F69"/>
    <w:rsid w:val="00923DAA"/>
    <w:rsid w:val="00924814"/>
    <w:rsid w:val="0092570A"/>
    <w:rsid w:val="00931092"/>
    <w:rsid w:val="009326E3"/>
    <w:rsid w:val="00932A1B"/>
    <w:rsid w:val="0093304D"/>
    <w:rsid w:val="00933606"/>
    <w:rsid w:val="009415DF"/>
    <w:rsid w:val="009416F9"/>
    <w:rsid w:val="0094236D"/>
    <w:rsid w:val="00942B3D"/>
    <w:rsid w:val="00942E18"/>
    <w:rsid w:val="00943491"/>
    <w:rsid w:val="00943B1E"/>
    <w:rsid w:val="00944513"/>
    <w:rsid w:val="00946B1B"/>
    <w:rsid w:val="00947120"/>
    <w:rsid w:val="00952C11"/>
    <w:rsid w:val="009547D6"/>
    <w:rsid w:val="00956911"/>
    <w:rsid w:val="00957DF7"/>
    <w:rsid w:val="00960D56"/>
    <w:rsid w:val="0096211C"/>
    <w:rsid w:val="00966FE7"/>
    <w:rsid w:val="0096747D"/>
    <w:rsid w:val="009679BE"/>
    <w:rsid w:val="0097000E"/>
    <w:rsid w:val="009701D7"/>
    <w:rsid w:val="00970913"/>
    <w:rsid w:val="00972D1D"/>
    <w:rsid w:val="00972EA4"/>
    <w:rsid w:val="00976081"/>
    <w:rsid w:val="00976672"/>
    <w:rsid w:val="00977675"/>
    <w:rsid w:val="00980B9D"/>
    <w:rsid w:val="00984CC1"/>
    <w:rsid w:val="00984D82"/>
    <w:rsid w:val="00985B63"/>
    <w:rsid w:val="00985C50"/>
    <w:rsid w:val="00986042"/>
    <w:rsid w:val="00986369"/>
    <w:rsid w:val="00986E3E"/>
    <w:rsid w:val="009908B9"/>
    <w:rsid w:val="00990D78"/>
    <w:rsid w:val="00990F67"/>
    <w:rsid w:val="0099203C"/>
    <w:rsid w:val="009928BC"/>
    <w:rsid w:val="00995ED3"/>
    <w:rsid w:val="0099759A"/>
    <w:rsid w:val="009A3263"/>
    <w:rsid w:val="009A5E49"/>
    <w:rsid w:val="009B1004"/>
    <w:rsid w:val="009B10AC"/>
    <w:rsid w:val="009B1694"/>
    <w:rsid w:val="009B216B"/>
    <w:rsid w:val="009B30C3"/>
    <w:rsid w:val="009B3C8F"/>
    <w:rsid w:val="009B3EA0"/>
    <w:rsid w:val="009C04BF"/>
    <w:rsid w:val="009C12D9"/>
    <w:rsid w:val="009C15E3"/>
    <w:rsid w:val="009C1B32"/>
    <w:rsid w:val="009C3386"/>
    <w:rsid w:val="009C349A"/>
    <w:rsid w:val="009C3AD7"/>
    <w:rsid w:val="009C4200"/>
    <w:rsid w:val="009C4B2D"/>
    <w:rsid w:val="009C5DE4"/>
    <w:rsid w:val="009C5FFF"/>
    <w:rsid w:val="009C76D8"/>
    <w:rsid w:val="009C79B1"/>
    <w:rsid w:val="009C7B8E"/>
    <w:rsid w:val="009D0656"/>
    <w:rsid w:val="009D16D6"/>
    <w:rsid w:val="009D1E3C"/>
    <w:rsid w:val="009D368F"/>
    <w:rsid w:val="009D4565"/>
    <w:rsid w:val="009D4738"/>
    <w:rsid w:val="009D4ECD"/>
    <w:rsid w:val="009D52EC"/>
    <w:rsid w:val="009D720A"/>
    <w:rsid w:val="009D7999"/>
    <w:rsid w:val="009E1A5A"/>
    <w:rsid w:val="009E2F7B"/>
    <w:rsid w:val="009E3E28"/>
    <w:rsid w:val="009E6841"/>
    <w:rsid w:val="009F08B0"/>
    <w:rsid w:val="009F3B42"/>
    <w:rsid w:val="009F6CE2"/>
    <w:rsid w:val="00A02BE5"/>
    <w:rsid w:val="00A064CE"/>
    <w:rsid w:val="00A07701"/>
    <w:rsid w:val="00A07769"/>
    <w:rsid w:val="00A07C4B"/>
    <w:rsid w:val="00A07E8A"/>
    <w:rsid w:val="00A11527"/>
    <w:rsid w:val="00A117AD"/>
    <w:rsid w:val="00A12EA6"/>
    <w:rsid w:val="00A138B2"/>
    <w:rsid w:val="00A13F61"/>
    <w:rsid w:val="00A15660"/>
    <w:rsid w:val="00A20206"/>
    <w:rsid w:val="00A20662"/>
    <w:rsid w:val="00A21B7B"/>
    <w:rsid w:val="00A22318"/>
    <w:rsid w:val="00A225DD"/>
    <w:rsid w:val="00A230E3"/>
    <w:rsid w:val="00A2375B"/>
    <w:rsid w:val="00A24C3D"/>
    <w:rsid w:val="00A254EB"/>
    <w:rsid w:val="00A2563E"/>
    <w:rsid w:val="00A262F6"/>
    <w:rsid w:val="00A26A83"/>
    <w:rsid w:val="00A27135"/>
    <w:rsid w:val="00A27473"/>
    <w:rsid w:val="00A30735"/>
    <w:rsid w:val="00A31EE9"/>
    <w:rsid w:val="00A334ED"/>
    <w:rsid w:val="00A34463"/>
    <w:rsid w:val="00A34486"/>
    <w:rsid w:val="00A352A5"/>
    <w:rsid w:val="00A35A45"/>
    <w:rsid w:val="00A36C12"/>
    <w:rsid w:val="00A401DB"/>
    <w:rsid w:val="00A40E6F"/>
    <w:rsid w:val="00A42313"/>
    <w:rsid w:val="00A42D26"/>
    <w:rsid w:val="00A43862"/>
    <w:rsid w:val="00A451F0"/>
    <w:rsid w:val="00A4584D"/>
    <w:rsid w:val="00A45AF1"/>
    <w:rsid w:val="00A46246"/>
    <w:rsid w:val="00A47E3C"/>
    <w:rsid w:val="00A47EBA"/>
    <w:rsid w:val="00A5137B"/>
    <w:rsid w:val="00A514FE"/>
    <w:rsid w:val="00A51E60"/>
    <w:rsid w:val="00A54C56"/>
    <w:rsid w:val="00A54FC3"/>
    <w:rsid w:val="00A5731A"/>
    <w:rsid w:val="00A66263"/>
    <w:rsid w:val="00A66CC2"/>
    <w:rsid w:val="00A67817"/>
    <w:rsid w:val="00A70042"/>
    <w:rsid w:val="00A70D61"/>
    <w:rsid w:val="00A72F5D"/>
    <w:rsid w:val="00A72FDE"/>
    <w:rsid w:val="00A738AF"/>
    <w:rsid w:val="00A75EEC"/>
    <w:rsid w:val="00A76D8E"/>
    <w:rsid w:val="00A8142E"/>
    <w:rsid w:val="00A8212C"/>
    <w:rsid w:val="00A824A2"/>
    <w:rsid w:val="00A82543"/>
    <w:rsid w:val="00A829FE"/>
    <w:rsid w:val="00A84A11"/>
    <w:rsid w:val="00A84E40"/>
    <w:rsid w:val="00A851C2"/>
    <w:rsid w:val="00A862F4"/>
    <w:rsid w:val="00A87A15"/>
    <w:rsid w:val="00A920A5"/>
    <w:rsid w:val="00A92810"/>
    <w:rsid w:val="00A9394B"/>
    <w:rsid w:val="00A94DFE"/>
    <w:rsid w:val="00A95BF0"/>
    <w:rsid w:val="00A95D19"/>
    <w:rsid w:val="00A95FA9"/>
    <w:rsid w:val="00A97251"/>
    <w:rsid w:val="00AA0EF2"/>
    <w:rsid w:val="00AA10B8"/>
    <w:rsid w:val="00AA3998"/>
    <w:rsid w:val="00AA39CB"/>
    <w:rsid w:val="00AA4111"/>
    <w:rsid w:val="00AA41AF"/>
    <w:rsid w:val="00AA546B"/>
    <w:rsid w:val="00AA56C6"/>
    <w:rsid w:val="00AA5707"/>
    <w:rsid w:val="00AA6805"/>
    <w:rsid w:val="00AA6FBE"/>
    <w:rsid w:val="00AA70E9"/>
    <w:rsid w:val="00AA7372"/>
    <w:rsid w:val="00AA74C4"/>
    <w:rsid w:val="00AA7F73"/>
    <w:rsid w:val="00AB1100"/>
    <w:rsid w:val="00AB13F5"/>
    <w:rsid w:val="00AB188F"/>
    <w:rsid w:val="00AB5A29"/>
    <w:rsid w:val="00AB6D0B"/>
    <w:rsid w:val="00AC0953"/>
    <w:rsid w:val="00AC19D3"/>
    <w:rsid w:val="00AC243D"/>
    <w:rsid w:val="00AC3C69"/>
    <w:rsid w:val="00AC4ADD"/>
    <w:rsid w:val="00AC61A0"/>
    <w:rsid w:val="00AC79C3"/>
    <w:rsid w:val="00AD0C78"/>
    <w:rsid w:val="00AD2B12"/>
    <w:rsid w:val="00AD5D9E"/>
    <w:rsid w:val="00AE0269"/>
    <w:rsid w:val="00AE057B"/>
    <w:rsid w:val="00AE0A68"/>
    <w:rsid w:val="00AE24DF"/>
    <w:rsid w:val="00AE2FEA"/>
    <w:rsid w:val="00AE6C59"/>
    <w:rsid w:val="00AE78AE"/>
    <w:rsid w:val="00AF0588"/>
    <w:rsid w:val="00AF33A8"/>
    <w:rsid w:val="00AF35F0"/>
    <w:rsid w:val="00AF5A69"/>
    <w:rsid w:val="00AF63C7"/>
    <w:rsid w:val="00AF649B"/>
    <w:rsid w:val="00AF6AE2"/>
    <w:rsid w:val="00B00C9C"/>
    <w:rsid w:val="00B0210D"/>
    <w:rsid w:val="00B02482"/>
    <w:rsid w:val="00B02CA2"/>
    <w:rsid w:val="00B0424A"/>
    <w:rsid w:val="00B04A3F"/>
    <w:rsid w:val="00B04BFF"/>
    <w:rsid w:val="00B0539C"/>
    <w:rsid w:val="00B05E0E"/>
    <w:rsid w:val="00B10D63"/>
    <w:rsid w:val="00B1277F"/>
    <w:rsid w:val="00B16989"/>
    <w:rsid w:val="00B20369"/>
    <w:rsid w:val="00B2083D"/>
    <w:rsid w:val="00B21610"/>
    <w:rsid w:val="00B21C18"/>
    <w:rsid w:val="00B22EB2"/>
    <w:rsid w:val="00B24F6C"/>
    <w:rsid w:val="00B251E4"/>
    <w:rsid w:val="00B25920"/>
    <w:rsid w:val="00B30103"/>
    <w:rsid w:val="00B30848"/>
    <w:rsid w:val="00B30A2C"/>
    <w:rsid w:val="00B3290D"/>
    <w:rsid w:val="00B33804"/>
    <w:rsid w:val="00B37452"/>
    <w:rsid w:val="00B408B1"/>
    <w:rsid w:val="00B40EDF"/>
    <w:rsid w:val="00B40F06"/>
    <w:rsid w:val="00B41454"/>
    <w:rsid w:val="00B43291"/>
    <w:rsid w:val="00B43926"/>
    <w:rsid w:val="00B44107"/>
    <w:rsid w:val="00B441EE"/>
    <w:rsid w:val="00B449FE"/>
    <w:rsid w:val="00B44B2A"/>
    <w:rsid w:val="00B4522C"/>
    <w:rsid w:val="00B45478"/>
    <w:rsid w:val="00B5098E"/>
    <w:rsid w:val="00B51D2C"/>
    <w:rsid w:val="00B528B2"/>
    <w:rsid w:val="00B53C5A"/>
    <w:rsid w:val="00B55908"/>
    <w:rsid w:val="00B632FF"/>
    <w:rsid w:val="00B636F2"/>
    <w:rsid w:val="00B65372"/>
    <w:rsid w:val="00B65DDB"/>
    <w:rsid w:val="00B65F86"/>
    <w:rsid w:val="00B66BAB"/>
    <w:rsid w:val="00B66C56"/>
    <w:rsid w:val="00B70000"/>
    <w:rsid w:val="00B71125"/>
    <w:rsid w:val="00B723BF"/>
    <w:rsid w:val="00B7431D"/>
    <w:rsid w:val="00B74833"/>
    <w:rsid w:val="00B7484D"/>
    <w:rsid w:val="00B74BCC"/>
    <w:rsid w:val="00B75964"/>
    <w:rsid w:val="00B7621F"/>
    <w:rsid w:val="00B77869"/>
    <w:rsid w:val="00B77F3E"/>
    <w:rsid w:val="00B80285"/>
    <w:rsid w:val="00B8100B"/>
    <w:rsid w:val="00B84C73"/>
    <w:rsid w:val="00B90A39"/>
    <w:rsid w:val="00B91728"/>
    <w:rsid w:val="00B9178E"/>
    <w:rsid w:val="00B9291A"/>
    <w:rsid w:val="00B92E24"/>
    <w:rsid w:val="00B93F5F"/>
    <w:rsid w:val="00B94CEE"/>
    <w:rsid w:val="00B96A94"/>
    <w:rsid w:val="00B96DF8"/>
    <w:rsid w:val="00BA0AF2"/>
    <w:rsid w:val="00BA1492"/>
    <w:rsid w:val="00BA2BB0"/>
    <w:rsid w:val="00BA2DD8"/>
    <w:rsid w:val="00BA3F24"/>
    <w:rsid w:val="00BA55A3"/>
    <w:rsid w:val="00BA5E5D"/>
    <w:rsid w:val="00BA608B"/>
    <w:rsid w:val="00BA6774"/>
    <w:rsid w:val="00BA691E"/>
    <w:rsid w:val="00BA7106"/>
    <w:rsid w:val="00BA73E0"/>
    <w:rsid w:val="00BB017B"/>
    <w:rsid w:val="00BB0AAF"/>
    <w:rsid w:val="00BB0BAE"/>
    <w:rsid w:val="00BB0E06"/>
    <w:rsid w:val="00BB3E0D"/>
    <w:rsid w:val="00BB4770"/>
    <w:rsid w:val="00BB60CA"/>
    <w:rsid w:val="00BB64AF"/>
    <w:rsid w:val="00BB6919"/>
    <w:rsid w:val="00BC1336"/>
    <w:rsid w:val="00BC2D69"/>
    <w:rsid w:val="00BC34B8"/>
    <w:rsid w:val="00BC6148"/>
    <w:rsid w:val="00BC7A69"/>
    <w:rsid w:val="00BC7F76"/>
    <w:rsid w:val="00BD0483"/>
    <w:rsid w:val="00BD28A9"/>
    <w:rsid w:val="00BD38C2"/>
    <w:rsid w:val="00BD3AF1"/>
    <w:rsid w:val="00BD457A"/>
    <w:rsid w:val="00BD513A"/>
    <w:rsid w:val="00BD6BBD"/>
    <w:rsid w:val="00BD7A1B"/>
    <w:rsid w:val="00BE1140"/>
    <w:rsid w:val="00BE134A"/>
    <w:rsid w:val="00BE289A"/>
    <w:rsid w:val="00BE3983"/>
    <w:rsid w:val="00BE520E"/>
    <w:rsid w:val="00BE733D"/>
    <w:rsid w:val="00BE7B87"/>
    <w:rsid w:val="00BF0895"/>
    <w:rsid w:val="00BF520A"/>
    <w:rsid w:val="00BF5E88"/>
    <w:rsid w:val="00BF65B5"/>
    <w:rsid w:val="00BF6829"/>
    <w:rsid w:val="00BF7272"/>
    <w:rsid w:val="00BF7841"/>
    <w:rsid w:val="00BF7F50"/>
    <w:rsid w:val="00C008A6"/>
    <w:rsid w:val="00C01E36"/>
    <w:rsid w:val="00C0220D"/>
    <w:rsid w:val="00C057E3"/>
    <w:rsid w:val="00C05B14"/>
    <w:rsid w:val="00C05B82"/>
    <w:rsid w:val="00C10137"/>
    <w:rsid w:val="00C1023C"/>
    <w:rsid w:val="00C1099C"/>
    <w:rsid w:val="00C11417"/>
    <w:rsid w:val="00C117CF"/>
    <w:rsid w:val="00C14210"/>
    <w:rsid w:val="00C1534F"/>
    <w:rsid w:val="00C223AA"/>
    <w:rsid w:val="00C22911"/>
    <w:rsid w:val="00C23385"/>
    <w:rsid w:val="00C233B9"/>
    <w:rsid w:val="00C25446"/>
    <w:rsid w:val="00C25FBA"/>
    <w:rsid w:val="00C2766E"/>
    <w:rsid w:val="00C30513"/>
    <w:rsid w:val="00C320D0"/>
    <w:rsid w:val="00C322EA"/>
    <w:rsid w:val="00C327C6"/>
    <w:rsid w:val="00C32EEA"/>
    <w:rsid w:val="00C33D08"/>
    <w:rsid w:val="00C3590D"/>
    <w:rsid w:val="00C35D89"/>
    <w:rsid w:val="00C37718"/>
    <w:rsid w:val="00C43E95"/>
    <w:rsid w:val="00C4491C"/>
    <w:rsid w:val="00C46CBE"/>
    <w:rsid w:val="00C47ACF"/>
    <w:rsid w:val="00C47D57"/>
    <w:rsid w:val="00C507C7"/>
    <w:rsid w:val="00C51707"/>
    <w:rsid w:val="00C5231D"/>
    <w:rsid w:val="00C53EC8"/>
    <w:rsid w:val="00C54690"/>
    <w:rsid w:val="00C55BFA"/>
    <w:rsid w:val="00C56300"/>
    <w:rsid w:val="00C56EC6"/>
    <w:rsid w:val="00C57EB1"/>
    <w:rsid w:val="00C60065"/>
    <w:rsid w:val="00C600A3"/>
    <w:rsid w:val="00C6144F"/>
    <w:rsid w:val="00C6180D"/>
    <w:rsid w:val="00C618FB"/>
    <w:rsid w:val="00C61D67"/>
    <w:rsid w:val="00C61F8D"/>
    <w:rsid w:val="00C63294"/>
    <w:rsid w:val="00C655D6"/>
    <w:rsid w:val="00C65F13"/>
    <w:rsid w:val="00C661D2"/>
    <w:rsid w:val="00C6624E"/>
    <w:rsid w:val="00C66B94"/>
    <w:rsid w:val="00C670ED"/>
    <w:rsid w:val="00C67C13"/>
    <w:rsid w:val="00C70F2B"/>
    <w:rsid w:val="00C71935"/>
    <w:rsid w:val="00C724A4"/>
    <w:rsid w:val="00C74C79"/>
    <w:rsid w:val="00C75BBD"/>
    <w:rsid w:val="00C75E4C"/>
    <w:rsid w:val="00C7731B"/>
    <w:rsid w:val="00C77516"/>
    <w:rsid w:val="00C800D2"/>
    <w:rsid w:val="00C803B7"/>
    <w:rsid w:val="00C80DF2"/>
    <w:rsid w:val="00C8153D"/>
    <w:rsid w:val="00C82082"/>
    <w:rsid w:val="00C829D6"/>
    <w:rsid w:val="00C85252"/>
    <w:rsid w:val="00C86FBC"/>
    <w:rsid w:val="00C9049D"/>
    <w:rsid w:val="00C90FBE"/>
    <w:rsid w:val="00C922C1"/>
    <w:rsid w:val="00C933F5"/>
    <w:rsid w:val="00C93494"/>
    <w:rsid w:val="00C9363A"/>
    <w:rsid w:val="00C93D0B"/>
    <w:rsid w:val="00C941D3"/>
    <w:rsid w:val="00C94B58"/>
    <w:rsid w:val="00C95684"/>
    <w:rsid w:val="00C95B4E"/>
    <w:rsid w:val="00C979A4"/>
    <w:rsid w:val="00C97F8B"/>
    <w:rsid w:val="00CA0ED3"/>
    <w:rsid w:val="00CA0F17"/>
    <w:rsid w:val="00CA16E3"/>
    <w:rsid w:val="00CA3902"/>
    <w:rsid w:val="00CA491B"/>
    <w:rsid w:val="00CA5DD1"/>
    <w:rsid w:val="00CA6C2B"/>
    <w:rsid w:val="00CA73D6"/>
    <w:rsid w:val="00CA7CBC"/>
    <w:rsid w:val="00CA7F77"/>
    <w:rsid w:val="00CA7FED"/>
    <w:rsid w:val="00CB193D"/>
    <w:rsid w:val="00CB20CF"/>
    <w:rsid w:val="00CB29F8"/>
    <w:rsid w:val="00CC0CDD"/>
    <w:rsid w:val="00CC0F72"/>
    <w:rsid w:val="00CC1826"/>
    <w:rsid w:val="00CC3BD1"/>
    <w:rsid w:val="00CC3FB4"/>
    <w:rsid w:val="00CC4238"/>
    <w:rsid w:val="00CC5EC8"/>
    <w:rsid w:val="00CC651C"/>
    <w:rsid w:val="00CC6CE5"/>
    <w:rsid w:val="00CC6EA9"/>
    <w:rsid w:val="00CC7056"/>
    <w:rsid w:val="00CC74AC"/>
    <w:rsid w:val="00CD0807"/>
    <w:rsid w:val="00CD3C82"/>
    <w:rsid w:val="00CD52BF"/>
    <w:rsid w:val="00CD5890"/>
    <w:rsid w:val="00CD59D7"/>
    <w:rsid w:val="00CD5B72"/>
    <w:rsid w:val="00CD79D6"/>
    <w:rsid w:val="00CE0773"/>
    <w:rsid w:val="00CE20FC"/>
    <w:rsid w:val="00CE2DCF"/>
    <w:rsid w:val="00CE3C23"/>
    <w:rsid w:val="00CE6429"/>
    <w:rsid w:val="00CE68CD"/>
    <w:rsid w:val="00CE7575"/>
    <w:rsid w:val="00CF0C48"/>
    <w:rsid w:val="00CF0DD5"/>
    <w:rsid w:val="00CF2A12"/>
    <w:rsid w:val="00CF3052"/>
    <w:rsid w:val="00CF31F9"/>
    <w:rsid w:val="00CF32E6"/>
    <w:rsid w:val="00CF346C"/>
    <w:rsid w:val="00CF4F78"/>
    <w:rsid w:val="00CF58B1"/>
    <w:rsid w:val="00CF6A54"/>
    <w:rsid w:val="00CF6DF6"/>
    <w:rsid w:val="00CF6F1D"/>
    <w:rsid w:val="00CF7C3E"/>
    <w:rsid w:val="00D01312"/>
    <w:rsid w:val="00D0226F"/>
    <w:rsid w:val="00D03492"/>
    <w:rsid w:val="00D04B4D"/>
    <w:rsid w:val="00D06EBB"/>
    <w:rsid w:val="00D0770A"/>
    <w:rsid w:val="00D0792B"/>
    <w:rsid w:val="00D1120D"/>
    <w:rsid w:val="00D11E8C"/>
    <w:rsid w:val="00D129F7"/>
    <w:rsid w:val="00D13751"/>
    <w:rsid w:val="00D1379E"/>
    <w:rsid w:val="00D138C9"/>
    <w:rsid w:val="00D144CF"/>
    <w:rsid w:val="00D15005"/>
    <w:rsid w:val="00D15CEB"/>
    <w:rsid w:val="00D17294"/>
    <w:rsid w:val="00D214F7"/>
    <w:rsid w:val="00D21A2E"/>
    <w:rsid w:val="00D21A92"/>
    <w:rsid w:val="00D22887"/>
    <w:rsid w:val="00D234DA"/>
    <w:rsid w:val="00D2453D"/>
    <w:rsid w:val="00D26389"/>
    <w:rsid w:val="00D27C9B"/>
    <w:rsid w:val="00D30653"/>
    <w:rsid w:val="00D30F07"/>
    <w:rsid w:val="00D31166"/>
    <w:rsid w:val="00D32AFF"/>
    <w:rsid w:val="00D33159"/>
    <w:rsid w:val="00D35353"/>
    <w:rsid w:val="00D3540B"/>
    <w:rsid w:val="00D35F4B"/>
    <w:rsid w:val="00D36575"/>
    <w:rsid w:val="00D3682E"/>
    <w:rsid w:val="00D36EF4"/>
    <w:rsid w:val="00D373B0"/>
    <w:rsid w:val="00D37CA4"/>
    <w:rsid w:val="00D37D38"/>
    <w:rsid w:val="00D421A7"/>
    <w:rsid w:val="00D43BA4"/>
    <w:rsid w:val="00D43D0A"/>
    <w:rsid w:val="00D476E6"/>
    <w:rsid w:val="00D477EC"/>
    <w:rsid w:val="00D47BBD"/>
    <w:rsid w:val="00D50673"/>
    <w:rsid w:val="00D5186F"/>
    <w:rsid w:val="00D52442"/>
    <w:rsid w:val="00D53CBE"/>
    <w:rsid w:val="00D54DFB"/>
    <w:rsid w:val="00D56F8A"/>
    <w:rsid w:val="00D571EC"/>
    <w:rsid w:val="00D5727C"/>
    <w:rsid w:val="00D61C54"/>
    <w:rsid w:val="00D654E6"/>
    <w:rsid w:val="00D659EE"/>
    <w:rsid w:val="00D67040"/>
    <w:rsid w:val="00D67C54"/>
    <w:rsid w:val="00D705BA"/>
    <w:rsid w:val="00D70B67"/>
    <w:rsid w:val="00D7260E"/>
    <w:rsid w:val="00D748E0"/>
    <w:rsid w:val="00D74EB3"/>
    <w:rsid w:val="00D77CB9"/>
    <w:rsid w:val="00D8089E"/>
    <w:rsid w:val="00D812D5"/>
    <w:rsid w:val="00D817A3"/>
    <w:rsid w:val="00D82DFC"/>
    <w:rsid w:val="00D837B6"/>
    <w:rsid w:val="00D839C3"/>
    <w:rsid w:val="00D851F4"/>
    <w:rsid w:val="00D85AD5"/>
    <w:rsid w:val="00D86248"/>
    <w:rsid w:val="00D8656F"/>
    <w:rsid w:val="00D91F01"/>
    <w:rsid w:val="00D92C06"/>
    <w:rsid w:val="00D92EB6"/>
    <w:rsid w:val="00D934D9"/>
    <w:rsid w:val="00D95F60"/>
    <w:rsid w:val="00D96807"/>
    <w:rsid w:val="00D97215"/>
    <w:rsid w:val="00DA0C81"/>
    <w:rsid w:val="00DA3D99"/>
    <w:rsid w:val="00DA4944"/>
    <w:rsid w:val="00DA4E39"/>
    <w:rsid w:val="00DA5636"/>
    <w:rsid w:val="00DA6562"/>
    <w:rsid w:val="00DA7040"/>
    <w:rsid w:val="00DB19E0"/>
    <w:rsid w:val="00DB374C"/>
    <w:rsid w:val="00DB3DC6"/>
    <w:rsid w:val="00DB4230"/>
    <w:rsid w:val="00DB536A"/>
    <w:rsid w:val="00DB5CBA"/>
    <w:rsid w:val="00DC1128"/>
    <w:rsid w:val="00DC2540"/>
    <w:rsid w:val="00DC3A01"/>
    <w:rsid w:val="00DC61CE"/>
    <w:rsid w:val="00DC62E8"/>
    <w:rsid w:val="00DC65D3"/>
    <w:rsid w:val="00DC7BA5"/>
    <w:rsid w:val="00DD1419"/>
    <w:rsid w:val="00DD256D"/>
    <w:rsid w:val="00DE0629"/>
    <w:rsid w:val="00DE0FBA"/>
    <w:rsid w:val="00DE158D"/>
    <w:rsid w:val="00DE19FF"/>
    <w:rsid w:val="00DE2229"/>
    <w:rsid w:val="00DE224C"/>
    <w:rsid w:val="00DE289C"/>
    <w:rsid w:val="00DE3916"/>
    <w:rsid w:val="00DE528C"/>
    <w:rsid w:val="00DE52C6"/>
    <w:rsid w:val="00DE5AEF"/>
    <w:rsid w:val="00DE64BD"/>
    <w:rsid w:val="00DF07FD"/>
    <w:rsid w:val="00DF1C3F"/>
    <w:rsid w:val="00DF37C2"/>
    <w:rsid w:val="00DF5427"/>
    <w:rsid w:val="00DF5663"/>
    <w:rsid w:val="00DF7AB0"/>
    <w:rsid w:val="00E01057"/>
    <w:rsid w:val="00E012E6"/>
    <w:rsid w:val="00E032CA"/>
    <w:rsid w:val="00E03823"/>
    <w:rsid w:val="00E03B71"/>
    <w:rsid w:val="00E04CDC"/>
    <w:rsid w:val="00E0508B"/>
    <w:rsid w:val="00E11FB4"/>
    <w:rsid w:val="00E12609"/>
    <w:rsid w:val="00E12694"/>
    <w:rsid w:val="00E13048"/>
    <w:rsid w:val="00E13714"/>
    <w:rsid w:val="00E14387"/>
    <w:rsid w:val="00E14C2D"/>
    <w:rsid w:val="00E1734A"/>
    <w:rsid w:val="00E225D4"/>
    <w:rsid w:val="00E22988"/>
    <w:rsid w:val="00E24CC7"/>
    <w:rsid w:val="00E24D2A"/>
    <w:rsid w:val="00E26952"/>
    <w:rsid w:val="00E26D69"/>
    <w:rsid w:val="00E27658"/>
    <w:rsid w:val="00E27E05"/>
    <w:rsid w:val="00E322DE"/>
    <w:rsid w:val="00E3245C"/>
    <w:rsid w:val="00E32AA2"/>
    <w:rsid w:val="00E32D9F"/>
    <w:rsid w:val="00E33DD0"/>
    <w:rsid w:val="00E36B9B"/>
    <w:rsid w:val="00E37171"/>
    <w:rsid w:val="00E378A8"/>
    <w:rsid w:val="00E42B35"/>
    <w:rsid w:val="00E42B6D"/>
    <w:rsid w:val="00E42DA5"/>
    <w:rsid w:val="00E4306E"/>
    <w:rsid w:val="00E44563"/>
    <w:rsid w:val="00E46223"/>
    <w:rsid w:val="00E4709D"/>
    <w:rsid w:val="00E47F69"/>
    <w:rsid w:val="00E508ED"/>
    <w:rsid w:val="00E53945"/>
    <w:rsid w:val="00E5424A"/>
    <w:rsid w:val="00E548FE"/>
    <w:rsid w:val="00E54B85"/>
    <w:rsid w:val="00E55F67"/>
    <w:rsid w:val="00E56249"/>
    <w:rsid w:val="00E579F8"/>
    <w:rsid w:val="00E609FB"/>
    <w:rsid w:val="00E614D6"/>
    <w:rsid w:val="00E6578A"/>
    <w:rsid w:val="00E65963"/>
    <w:rsid w:val="00E671A9"/>
    <w:rsid w:val="00E70D2B"/>
    <w:rsid w:val="00E70D88"/>
    <w:rsid w:val="00E71F19"/>
    <w:rsid w:val="00E74A6C"/>
    <w:rsid w:val="00E7538A"/>
    <w:rsid w:val="00E755AE"/>
    <w:rsid w:val="00E76275"/>
    <w:rsid w:val="00E76585"/>
    <w:rsid w:val="00E80132"/>
    <w:rsid w:val="00E80427"/>
    <w:rsid w:val="00E8188A"/>
    <w:rsid w:val="00E81DE8"/>
    <w:rsid w:val="00E8216C"/>
    <w:rsid w:val="00E82867"/>
    <w:rsid w:val="00E82B48"/>
    <w:rsid w:val="00E84AAF"/>
    <w:rsid w:val="00E84EE1"/>
    <w:rsid w:val="00E856DE"/>
    <w:rsid w:val="00E8770D"/>
    <w:rsid w:val="00E90FDC"/>
    <w:rsid w:val="00E91052"/>
    <w:rsid w:val="00E92E89"/>
    <w:rsid w:val="00E93191"/>
    <w:rsid w:val="00E93F3F"/>
    <w:rsid w:val="00E952BA"/>
    <w:rsid w:val="00E95A07"/>
    <w:rsid w:val="00E96993"/>
    <w:rsid w:val="00E9712F"/>
    <w:rsid w:val="00E97C17"/>
    <w:rsid w:val="00EA0CAF"/>
    <w:rsid w:val="00EA16AC"/>
    <w:rsid w:val="00EA1F2A"/>
    <w:rsid w:val="00EA28DE"/>
    <w:rsid w:val="00EA2C59"/>
    <w:rsid w:val="00EA382A"/>
    <w:rsid w:val="00EA3B64"/>
    <w:rsid w:val="00EB048D"/>
    <w:rsid w:val="00EB1523"/>
    <w:rsid w:val="00EB1C8F"/>
    <w:rsid w:val="00EB3238"/>
    <w:rsid w:val="00EB3683"/>
    <w:rsid w:val="00EB594B"/>
    <w:rsid w:val="00EC006A"/>
    <w:rsid w:val="00EC0125"/>
    <w:rsid w:val="00EC0133"/>
    <w:rsid w:val="00EC12A2"/>
    <w:rsid w:val="00EC2360"/>
    <w:rsid w:val="00EC264F"/>
    <w:rsid w:val="00EC6FDA"/>
    <w:rsid w:val="00EC722C"/>
    <w:rsid w:val="00EC785D"/>
    <w:rsid w:val="00EC7987"/>
    <w:rsid w:val="00ED008E"/>
    <w:rsid w:val="00ED04BA"/>
    <w:rsid w:val="00ED2013"/>
    <w:rsid w:val="00ED2076"/>
    <w:rsid w:val="00ED316E"/>
    <w:rsid w:val="00ED3EF5"/>
    <w:rsid w:val="00ED437F"/>
    <w:rsid w:val="00ED6087"/>
    <w:rsid w:val="00ED70D4"/>
    <w:rsid w:val="00ED73F8"/>
    <w:rsid w:val="00EE1053"/>
    <w:rsid w:val="00EE16C3"/>
    <w:rsid w:val="00EE2F55"/>
    <w:rsid w:val="00EE39F3"/>
    <w:rsid w:val="00EE426A"/>
    <w:rsid w:val="00EE6C11"/>
    <w:rsid w:val="00EE7A79"/>
    <w:rsid w:val="00EF0174"/>
    <w:rsid w:val="00EF10D0"/>
    <w:rsid w:val="00EF282D"/>
    <w:rsid w:val="00EF2FF0"/>
    <w:rsid w:val="00EF39A6"/>
    <w:rsid w:val="00EF51BF"/>
    <w:rsid w:val="00EF6798"/>
    <w:rsid w:val="00EF686E"/>
    <w:rsid w:val="00EF695E"/>
    <w:rsid w:val="00EF6BA9"/>
    <w:rsid w:val="00F00866"/>
    <w:rsid w:val="00F009AA"/>
    <w:rsid w:val="00F01160"/>
    <w:rsid w:val="00F02331"/>
    <w:rsid w:val="00F0496C"/>
    <w:rsid w:val="00F049DB"/>
    <w:rsid w:val="00F0604A"/>
    <w:rsid w:val="00F071FB"/>
    <w:rsid w:val="00F1270D"/>
    <w:rsid w:val="00F12CB7"/>
    <w:rsid w:val="00F13194"/>
    <w:rsid w:val="00F13199"/>
    <w:rsid w:val="00F14501"/>
    <w:rsid w:val="00F147EF"/>
    <w:rsid w:val="00F16E23"/>
    <w:rsid w:val="00F2002C"/>
    <w:rsid w:val="00F21148"/>
    <w:rsid w:val="00F23E43"/>
    <w:rsid w:val="00F2706A"/>
    <w:rsid w:val="00F272F8"/>
    <w:rsid w:val="00F27336"/>
    <w:rsid w:val="00F273BC"/>
    <w:rsid w:val="00F3379E"/>
    <w:rsid w:val="00F34821"/>
    <w:rsid w:val="00F37B55"/>
    <w:rsid w:val="00F4145F"/>
    <w:rsid w:val="00F41CE4"/>
    <w:rsid w:val="00F41E64"/>
    <w:rsid w:val="00F42A2F"/>
    <w:rsid w:val="00F42B3E"/>
    <w:rsid w:val="00F42EBF"/>
    <w:rsid w:val="00F43F3D"/>
    <w:rsid w:val="00F46D17"/>
    <w:rsid w:val="00F51488"/>
    <w:rsid w:val="00F51C01"/>
    <w:rsid w:val="00F53A72"/>
    <w:rsid w:val="00F57BAE"/>
    <w:rsid w:val="00F60CA0"/>
    <w:rsid w:val="00F60F9A"/>
    <w:rsid w:val="00F61829"/>
    <w:rsid w:val="00F62BB3"/>
    <w:rsid w:val="00F62BCC"/>
    <w:rsid w:val="00F63676"/>
    <w:rsid w:val="00F654AF"/>
    <w:rsid w:val="00F6631D"/>
    <w:rsid w:val="00F667C4"/>
    <w:rsid w:val="00F66AB2"/>
    <w:rsid w:val="00F66F0D"/>
    <w:rsid w:val="00F67411"/>
    <w:rsid w:val="00F675BD"/>
    <w:rsid w:val="00F678D9"/>
    <w:rsid w:val="00F71815"/>
    <w:rsid w:val="00F732E8"/>
    <w:rsid w:val="00F73515"/>
    <w:rsid w:val="00F738FD"/>
    <w:rsid w:val="00F80772"/>
    <w:rsid w:val="00F80ABE"/>
    <w:rsid w:val="00F83E4C"/>
    <w:rsid w:val="00F8517D"/>
    <w:rsid w:val="00F8732F"/>
    <w:rsid w:val="00F875B4"/>
    <w:rsid w:val="00F87C30"/>
    <w:rsid w:val="00F90708"/>
    <w:rsid w:val="00F91B7B"/>
    <w:rsid w:val="00F92257"/>
    <w:rsid w:val="00F925CB"/>
    <w:rsid w:val="00F93BF0"/>
    <w:rsid w:val="00F948F6"/>
    <w:rsid w:val="00F94D59"/>
    <w:rsid w:val="00F95DF1"/>
    <w:rsid w:val="00F969CF"/>
    <w:rsid w:val="00F96EFC"/>
    <w:rsid w:val="00F97B87"/>
    <w:rsid w:val="00FA149F"/>
    <w:rsid w:val="00FA2C57"/>
    <w:rsid w:val="00FA4276"/>
    <w:rsid w:val="00FA4353"/>
    <w:rsid w:val="00FA50BA"/>
    <w:rsid w:val="00FA7182"/>
    <w:rsid w:val="00FA765F"/>
    <w:rsid w:val="00FB078D"/>
    <w:rsid w:val="00FB0B7B"/>
    <w:rsid w:val="00FB1513"/>
    <w:rsid w:val="00FB3703"/>
    <w:rsid w:val="00FB4396"/>
    <w:rsid w:val="00FB5A54"/>
    <w:rsid w:val="00FB5F0E"/>
    <w:rsid w:val="00FB679E"/>
    <w:rsid w:val="00FC015E"/>
    <w:rsid w:val="00FC0C66"/>
    <w:rsid w:val="00FC18AE"/>
    <w:rsid w:val="00FC1A4E"/>
    <w:rsid w:val="00FC4770"/>
    <w:rsid w:val="00FC77AD"/>
    <w:rsid w:val="00FD1959"/>
    <w:rsid w:val="00FD1EFA"/>
    <w:rsid w:val="00FD49BE"/>
    <w:rsid w:val="00FD4DC4"/>
    <w:rsid w:val="00FD55EE"/>
    <w:rsid w:val="00FD60C5"/>
    <w:rsid w:val="00FD7035"/>
    <w:rsid w:val="00FD7172"/>
    <w:rsid w:val="00FE00F3"/>
    <w:rsid w:val="00FE04B7"/>
    <w:rsid w:val="00FE08E7"/>
    <w:rsid w:val="00FE0CD0"/>
    <w:rsid w:val="00FE2674"/>
    <w:rsid w:val="00FE6020"/>
    <w:rsid w:val="00FE679F"/>
    <w:rsid w:val="00FE6A37"/>
    <w:rsid w:val="00FE7BC4"/>
    <w:rsid w:val="00FF1471"/>
    <w:rsid w:val="00FF5515"/>
    <w:rsid w:val="00FF6D90"/>
    <w:rsid w:val="00FF7A24"/>
    <w:rsid w:val="57D7848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6DA99713"/>
  <w15:chartTrackingRefBased/>
  <w15:docId w15:val="{16C5D5BE-B6E0-47DA-88CE-8076E5583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57116A"/>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57116A"/>
    <w:pPr>
      <w:jc w:val="center"/>
      <w:outlineLvl w:val="0"/>
    </w:pPr>
    <w:rPr>
      <w:rFonts w:cs="Arial"/>
      <w:b/>
      <w:bCs/>
      <w:kern w:val="32"/>
      <w:sz w:val="32"/>
      <w:szCs w:val="32"/>
    </w:rPr>
  </w:style>
  <w:style w:type="paragraph" w:styleId="2">
    <w:name w:val="heading 2"/>
    <w:aliases w:val="!Разделы документа"/>
    <w:basedOn w:val="a"/>
    <w:link w:val="20"/>
    <w:qFormat/>
    <w:rsid w:val="0057116A"/>
    <w:pPr>
      <w:jc w:val="center"/>
      <w:outlineLvl w:val="1"/>
    </w:pPr>
    <w:rPr>
      <w:rFonts w:cs="Arial"/>
      <w:b/>
      <w:bCs/>
      <w:iCs/>
      <w:sz w:val="30"/>
      <w:szCs w:val="28"/>
    </w:rPr>
  </w:style>
  <w:style w:type="paragraph" w:styleId="3">
    <w:name w:val="heading 3"/>
    <w:aliases w:val="!Главы документа"/>
    <w:basedOn w:val="a"/>
    <w:link w:val="30"/>
    <w:qFormat/>
    <w:rsid w:val="0057116A"/>
    <w:pPr>
      <w:outlineLvl w:val="2"/>
    </w:pPr>
    <w:rPr>
      <w:rFonts w:cs="Arial"/>
      <w:b/>
      <w:bCs/>
      <w:sz w:val="28"/>
      <w:szCs w:val="26"/>
    </w:rPr>
  </w:style>
  <w:style w:type="paragraph" w:styleId="4">
    <w:name w:val="heading 4"/>
    <w:aliases w:val="!Параграфы/Статьи документа"/>
    <w:basedOn w:val="a"/>
    <w:link w:val="40"/>
    <w:qFormat/>
    <w:rsid w:val="0057116A"/>
    <w:pPr>
      <w:outlineLvl w:val="3"/>
    </w:pPr>
    <w:rPr>
      <w:b/>
      <w:bCs/>
      <w:sz w:val="26"/>
      <w:szCs w:val="28"/>
    </w:rPr>
  </w:style>
  <w:style w:type="character" w:default="1" w:styleId="a0">
    <w:name w:val="Default Paragraph Font"/>
    <w:semiHidden/>
    <w:rsid w:val="0057116A"/>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57116A"/>
  </w:style>
  <w:style w:type="paragraph" w:customStyle="1" w:styleId="ConsPlusNormal">
    <w:name w:val="ConsPlusNormal"/>
    <w:link w:val="ConsPlusNormal0"/>
    <w:qFormat/>
    <w:rsid w:val="00BA6774"/>
    <w:pPr>
      <w:autoSpaceDE w:val="0"/>
      <w:autoSpaceDN w:val="0"/>
      <w:adjustRightInd w:val="0"/>
    </w:pPr>
    <w:rPr>
      <w:rFonts w:ascii="Arial" w:hAnsi="Arial" w:cs="Arial"/>
      <w:lang w:eastAsia="en-US"/>
    </w:rPr>
  </w:style>
  <w:style w:type="paragraph" w:styleId="a3">
    <w:name w:val="No Spacing"/>
    <w:uiPriority w:val="1"/>
    <w:qFormat/>
    <w:rsid w:val="004F7A85"/>
    <w:rPr>
      <w:sz w:val="28"/>
      <w:szCs w:val="22"/>
      <w:lang w:eastAsia="en-US"/>
    </w:rPr>
  </w:style>
  <w:style w:type="character" w:styleId="a4">
    <w:name w:val="Hyperlink"/>
    <w:rsid w:val="0057116A"/>
    <w:rPr>
      <w:color w:val="0000FF"/>
      <w:u w:val="none"/>
    </w:rPr>
  </w:style>
  <w:style w:type="paragraph" w:styleId="a5">
    <w:name w:val="List Paragraph"/>
    <w:basedOn w:val="a"/>
    <w:uiPriority w:val="99"/>
    <w:qFormat/>
    <w:rsid w:val="007B38B6"/>
    <w:pPr>
      <w:ind w:left="720"/>
      <w:contextualSpacing/>
    </w:pPr>
  </w:style>
  <w:style w:type="character" w:styleId="a6">
    <w:name w:val="FollowedHyperlink"/>
    <w:uiPriority w:val="99"/>
    <w:semiHidden/>
    <w:unhideWhenUsed/>
    <w:rsid w:val="00332225"/>
    <w:rPr>
      <w:color w:val="800080"/>
      <w:u w:val="single"/>
    </w:rPr>
  </w:style>
  <w:style w:type="paragraph" w:customStyle="1" w:styleId="ConsPlusNonformat">
    <w:name w:val="ConsPlusNonformat"/>
    <w:uiPriority w:val="99"/>
    <w:rsid w:val="000B2408"/>
    <w:pPr>
      <w:autoSpaceDE w:val="0"/>
      <w:autoSpaceDN w:val="0"/>
      <w:adjustRightInd w:val="0"/>
    </w:pPr>
    <w:rPr>
      <w:rFonts w:ascii="Courier New" w:hAnsi="Courier New" w:cs="Courier New"/>
      <w:lang w:eastAsia="en-US"/>
    </w:rPr>
  </w:style>
  <w:style w:type="paragraph" w:styleId="a7">
    <w:name w:val="Balloon Text"/>
    <w:basedOn w:val="a"/>
    <w:link w:val="a8"/>
    <w:semiHidden/>
    <w:unhideWhenUsed/>
    <w:rsid w:val="00EF0174"/>
    <w:rPr>
      <w:rFonts w:ascii="Tahoma" w:hAnsi="Tahoma" w:cs="Tahoma"/>
      <w:sz w:val="16"/>
      <w:szCs w:val="16"/>
    </w:rPr>
  </w:style>
  <w:style w:type="character" w:customStyle="1" w:styleId="a8">
    <w:name w:val="Текст выноски Знак"/>
    <w:link w:val="a7"/>
    <w:uiPriority w:val="99"/>
    <w:semiHidden/>
    <w:rsid w:val="00EF0174"/>
    <w:rPr>
      <w:rFonts w:ascii="Tahoma" w:hAnsi="Tahoma" w:cs="Tahoma"/>
      <w:sz w:val="16"/>
      <w:szCs w:val="16"/>
    </w:rPr>
  </w:style>
  <w:style w:type="table" w:styleId="a9">
    <w:name w:val="Table Grid"/>
    <w:basedOn w:val="a1"/>
    <w:uiPriority w:val="59"/>
    <w:rsid w:val="005466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uiPriority w:val="22"/>
    <w:qFormat/>
    <w:rsid w:val="00EF39A6"/>
    <w:rPr>
      <w:b/>
      <w:bCs/>
    </w:rPr>
  </w:style>
  <w:style w:type="character" w:customStyle="1" w:styleId="apple-converted-space">
    <w:name w:val="apple-converted-space"/>
    <w:basedOn w:val="a0"/>
    <w:rsid w:val="00563AA4"/>
  </w:style>
  <w:style w:type="paragraph" w:styleId="ab">
    <w:name w:val="Normal (Web)"/>
    <w:basedOn w:val="a"/>
    <w:rsid w:val="006168DB"/>
    <w:pPr>
      <w:spacing w:before="30" w:after="30"/>
    </w:pPr>
    <w:rPr>
      <w:rFonts w:cs="Arial"/>
      <w:color w:val="332E2D"/>
      <w:spacing w:val="2"/>
    </w:rPr>
  </w:style>
  <w:style w:type="paragraph" w:styleId="ac">
    <w:name w:val="header"/>
    <w:basedOn w:val="a"/>
    <w:link w:val="ad"/>
    <w:uiPriority w:val="99"/>
    <w:unhideWhenUsed/>
    <w:rsid w:val="006168DB"/>
    <w:pPr>
      <w:tabs>
        <w:tab w:val="center" w:pos="4677"/>
        <w:tab w:val="right" w:pos="9355"/>
      </w:tabs>
    </w:pPr>
  </w:style>
  <w:style w:type="character" w:customStyle="1" w:styleId="ad">
    <w:name w:val="Верхний колонтитул Знак"/>
    <w:basedOn w:val="a0"/>
    <w:link w:val="ac"/>
    <w:uiPriority w:val="99"/>
    <w:rsid w:val="006168DB"/>
  </w:style>
  <w:style w:type="paragraph" w:styleId="ae">
    <w:name w:val="footer"/>
    <w:basedOn w:val="a"/>
    <w:link w:val="af"/>
    <w:uiPriority w:val="99"/>
    <w:unhideWhenUsed/>
    <w:rsid w:val="006168DB"/>
    <w:pPr>
      <w:tabs>
        <w:tab w:val="center" w:pos="4677"/>
        <w:tab w:val="right" w:pos="9355"/>
      </w:tabs>
    </w:pPr>
  </w:style>
  <w:style w:type="character" w:customStyle="1" w:styleId="af">
    <w:name w:val="Нижний колонтитул Знак"/>
    <w:basedOn w:val="a0"/>
    <w:link w:val="ae"/>
    <w:uiPriority w:val="99"/>
    <w:rsid w:val="006168DB"/>
  </w:style>
  <w:style w:type="character" w:customStyle="1" w:styleId="ConsPlusNormal0">
    <w:name w:val="ConsPlusNormal Знак"/>
    <w:link w:val="ConsPlusNormal"/>
    <w:locked/>
    <w:rsid w:val="00A95FA9"/>
    <w:rPr>
      <w:rFonts w:ascii="Arial" w:hAnsi="Arial" w:cs="Arial"/>
      <w:sz w:val="20"/>
      <w:szCs w:val="20"/>
    </w:rPr>
  </w:style>
  <w:style w:type="paragraph" w:styleId="HTML">
    <w:name w:val="HTML Preformatted"/>
    <w:basedOn w:val="a"/>
    <w:link w:val="HTML0"/>
    <w:uiPriority w:val="99"/>
    <w:unhideWhenUsed/>
    <w:rsid w:val="007C6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7C6017"/>
    <w:rPr>
      <w:rFonts w:ascii="Courier New" w:eastAsia="Times New Roman" w:hAnsi="Courier New" w:cs="Courier New"/>
      <w:sz w:val="20"/>
      <w:szCs w:val="20"/>
      <w:lang w:eastAsia="ru-RU"/>
    </w:rPr>
  </w:style>
  <w:style w:type="paragraph" w:customStyle="1" w:styleId="ConsPlusJurTerm">
    <w:name w:val="ConsPlusJurTerm"/>
    <w:uiPriority w:val="99"/>
    <w:rsid w:val="00B65F86"/>
    <w:pPr>
      <w:autoSpaceDE w:val="0"/>
      <w:autoSpaceDN w:val="0"/>
      <w:adjustRightInd w:val="0"/>
    </w:pPr>
    <w:rPr>
      <w:rFonts w:ascii="Tahoma" w:hAnsi="Tahoma" w:cs="Tahoma"/>
      <w:sz w:val="26"/>
      <w:szCs w:val="26"/>
      <w:lang w:eastAsia="en-US"/>
    </w:rPr>
  </w:style>
  <w:style w:type="paragraph" w:styleId="af0">
    <w:name w:val="Subtitle"/>
    <w:basedOn w:val="a"/>
    <w:link w:val="af1"/>
    <w:uiPriority w:val="99"/>
    <w:qFormat/>
    <w:rsid w:val="00EE16C3"/>
    <w:pPr>
      <w:jc w:val="center"/>
    </w:pPr>
    <w:rPr>
      <w:rFonts w:eastAsia="Calibri"/>
      <w:b/>
      <w:bCs/>
      <w:sz w:val="20"/>
      <w:szCs w:val="20"/>
    </w:rPr>
  </w:style>
  <w:style w:type="character" w:customStyle="1" w:styleId="af1">
    <w:name w:val="Подзаголовок Знак"/>
    <w:link w:val="af0"/>
    <w:uiPriority w:val="99"/>
    <w:rsid w:val="00EE16C3"/>
    <w:rPr>
      <w:rFonts w:eastAsia="Calibri" w:cs="Times New Roman"/>
      <w:b/>
      <w:bCs/>
      <w:sz w:val="20"/>
      <w:szCs w:val="20"/>
      <w:lang w:eastAsia="ru-RU"/>
    </w:rPr>
  </w:style>
  <w:style w:type="character" w:customStyle="1" w:styleId="10">
    <w:name w:val="Заголовок 1 Знак"/>
    <w:aliases w:val="!Части документа Знак"/>
    <w:link w:val="1"/>
    <w:rsid w:val="000E3DEB"/>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0E3DEB"/>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0E3DEB"/>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0E3DEB"/>
    <w:rPr>
      <w:rFonts w:ascii="Arial" w:eastAsia="Times New Roman" w:hAnsi="Arial"/>
      <w:b/>
      <w:bCs/>
      <w:sz w:val="26"/>
      <w:szCs w:val="28"/>
    </w:rPr>
  </w:style>
  <w:style w:type="character" w:styleId="HTML1">
    <w:name w:val="HTML Variable"/>
    <w:aliases w:val="!Ссылки в документе"/>
    <w:rsid w:val="0057116A"/>
    <w:rPr>
      <w:rFonts w:ascii="Arial" w:hAnsi="Arial"/>
      <w:b w:val="0"/>
      <w:i w:val="0"/>
      <w:iCs/>
      <w:color w:val="0000FF"/>
      <w:sz w:val="24"/>
      <w:u w:val="none"/>
    </w:rPr>
  </w:style>
  <w:style w:type="paragraph" w:styleId="af2">
    <w:name w:val="annotation text"/>
    <w:aliases w:val="!Равноширинный текст документа"/>
    <w:basedOn w:val="a"/>
    <w:link w:val="af3"/>
    <w:rsid w:val="0057116A"/>
    <w:rPr>
      <w:rFonts w:ascii="Courier" w:hAnsi="Courier"/>
      <w:sz w:val="22"/>
      <w:szCs w:val="20"/>
    </w:rPr>
  </w:style>
  <w:style w:type="character" w:customStyle="1" w:styleId="af3">
    <w:name w:val="Текст примечания Знак"/>
    <w:aliases w:val="!Равноширинный текст документа Знак"/>
    <w:link w:val="af2"/>
    <w:rsid w:val="000E3DEB"/>
    <w:rPr>
      <w:rFonts w:ascii="Courier" w:eastAsia="Times New Roman" w:hAnsi="Courier"/>
      <w:sz w:val="22"/>
    </w:rPr>
  </w:style>
  <w:style w:type="paragraph" w:customStyle="1" w:styleId="11">
    <w:name w:val="Название1"/>
    <w:basedOn w:val="a"/>
    <w:rsid w:val="0014330F"/>
    <w:pPr>
      <w:spacing w:before="240" w:after="60"/>
      <w:jc w:val="center"/>
      <w:outlineLvl w:val="0"/>
    </w:pPr>
    <w:rPr>
      <w:rFonts w:cs="Arial"/>
      <w:b/>
      <w:bCs/>
      <w:kern w:val="28"/>
      <w:sz w:val="32"/>
      <w:szCs w:val="32"/>
    </w:rPr>
  </w:style>
  <w:style w:type="paragraph" w:customStyle="1" w:styleId="Application">
    <w:name w:val="Application!Приложение"/>
    <w:rsid w:val="0057116A"/>
    <w:pPr>
      <w:spacing w:before="120" w:after="120"/>
      <w:jc w:val="right"/>
    </w:pPr>
    <w:rPr>
      <w:rFonts w:ascii="Arial" w:eastAsia="Times New Roman" w:hAnsi="Arial" w:cs="Arial"/>
      <w:b/>
      <w:bCs/>
      <w:kern w:val="28"/>
      <w:sz w:val="32"/>
      <w:szCs w:val="32"/>
    </w:rPr>
  </w:style>
  <w:style w:type="paragraph" w:customStyle="1" w:styleId="Table">
    <w:name w:val="Table!Таблица"/>
    <w:rsid w:val="0057116A"/>
    <w:rPr>
      <w:rFonts w:ascii="Arial" w:eastAsia="Times New Roman" w:hAnsi="Arial" w:cs="Arial"/>
      <w:bCs/>
      <w:kern w:val="28"/>
      <w:sz w:val="24"/>
      <w:szCs w:val="32"/>
    </w:rPr>
  </w:style>
  <w:style w:type="paragraph" w:customStyle="1" w:styleId="Table0">
    <w:name w:val="Table!"/>
    <w:next w:val="Table"/>
    <w:rsid w:val="0057116A"/>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6A7F25"/>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6A7F25"/>
    <w:rPr>
      <w:sz w:val="28"/>
    </w:rPr>
  </w:style>
  <w:style w:type="character" w:customStyle="1" w:styleId="21">
    <w:name w:val="Основной текст (2)_"/>
    <w:link w:val="22"/>
    <w:rsid w:val="003F1881"/>
    <w:rPr>
      <w:rFonts w:eastAsia="Times New Roman"/>
      <w:sz w:val="28"/>
      <w:szCs w:val="28"/>
      <w:shd w:val="clear" w:color="auto" w:fill="FFFFFF"/>
    </w:rPr>
  </w:style>
  <w:style w:type="paragraph" w:customStyle="1" w:styleId="22">
    <w:name w:val="Основной текст (2)"/>
    <w:basedOn w:val="a"/>
    <w:link w:val="21"/>
    <w:rsid w:val="003F1881"/>
    <w:pPr>
      <w:widowControl w:val="0"/>
      <w:shd w:val="clear" w:color="auto" w:fill="FFFFFF"/>
      <w:spacing w:line="269" w:lineRule="exact"/>
      <w:ind w:hanging="1100"/>
    </w:pPr>
    <w:rPr>
      <w:rFonts w:ascii="Times New Roman" w:hAnsi="Times New Roman"/>
      <w:sz w:val="28"/>
      <w:szCs w:val="28"/>
      <w:lang w:eastAsia="ja-JP"/>
    </w:rPr>
  </w:style>
  <w:style w:type="paragraph" w:customStyle="1" w:styleId="1TimesNewRoman12">
    <w:name w:val="! ТЗ Стиль __ТекстОсн_1и + Times New Roman 12 пт По ширине Первая стр..."/>
    <w:basedOn w:val="a"/>
    <w:qFormat/>
    <w:rsid w:val="00411D90"/>
    <w:pPr>
      <w:tabs>
        <w:tab w:val="left" w:pos="851"/>
      </w:tabs>
      <w:spacing w:before="60" w:after="60" w:line="360" w:lineRule="auto"/>
      <w:ind w:firstLine="709"/>
    </w:pPr>
    <w:rPr>
      <w:rFonts w:ascii="Times New Roman" w:hAnsi="Times New Roman"/>
      <w:snapToGrid w:val="0"/>
      <w:szCs w:val="20"/>
    </w:rPr>
  </w:style>
  <w:style w:type="paragraph" w:customStyle="1" w:styleId="Default">
    <w:name w:val="Default"/>
    <w:rsid w:val="00411D90"/>
    <w:pPr>
      <w:autoSpaceDE w:val="0"/>
      <w:autoSpaceDN w:val="0"/>
      <w:adjustRightInd w:val="0"/>
    </w:pPr>
    <w:rPr>
      <w:color w:val="000000"/>
      <w:sz w:val="24"/>
      <w:szCs w:val="24"/>
      <w:lang w:eastAsia="en-US"/>
    </w:rPr>
  </w:style>
  <w:style w:type="character" w:customStyle="1" w:styleId="100">
    <w:name w:val="Основной текст (10)_"/>
    <w:link w:val="101"/>
    <w:rsid w:val="00B77F3E"/>
    <w:rPr>
      <w:rFonts w:eastAsia="Times New Roman"/>
      <w:i/>
      <w:iCs/>
      <w:sz w:val="18"/>
      <w:szCs w:val="18"/>
      <w:shd w:val="clear" w:color="auto" w:fill="FFFFFF"/>
    </w:rPr>
  </w:style>
  <w:style w:type="paragraph" w:customStyle="1" w:styleId="101">
    <w:name w:val="Основной текст (10)"/>
    <w:basedOn w:val="a"/>
    <w:link w:val="100"/>
    <w:rsid w:val="00B77F3E"/>
    <w:pPr>
      <w:widowControl w:val="0"/>
      <w:shd w:val="clear" w:color="auto" w:fill="FFFFFF"/>
      <w:spacing w:before="380" w:after="380" w:line="200" w:lineRule="exact"/>
      <w:ind w:firstLine="0"/>
      <w:jc w:val="center"/>
    </w:pPr>
    <w:rPr>
      <w:rFonts w:ascii="Times New Roman" w:hAnsi="Times New Roman"/>
      <w:i/>
      <w:iCs/>
      <w:sz w:val="18"/>
      <w:szCs w:val="18"/>
      <w:lang w:eastAsia="ja-JP"/>
    </w:rPr>
  </w:style>
  <w:style w:type="paragraph" w:styleId="af4">
    <w:name w:val="footnote text"/>
    <w:basedOn w:val="a"/>
    <w:link w:val="af5"/>
    <w:uiPriority w:val="99"/>
    <w:semiHidden/>
    <w:unhideWhenUsed/>
    <w:rsid w:val="00542694"/>
    <w:pPr>
      <w:ind w:firstLine="0"/>
      <w:jc w:val="left"/>
    </w:pPr>
    <w:rPr>
      <w:rFonts w:ascii="Times New Roman" w:hAnsi="Times New Roman"/>
      <w:sz w:val="20"/>
      <w:szCs w:val="20"/>
      <w:lang w:eastAsia="en-US"/>
    </w:rPr>
  </w:style>
  <w:style w:type="character" w:customStyle="1" w:styleId="af5">
    <w:name w:val="Текст сноски Знак"/>
    <w:link w:val="af4"/>
    <w:uiPriority w:val="99"/>
    <w:semiHidden/>
    <w:rsid w:val="00542694"/>
    <w:rPr>
      <w:rFonts w:eastAsia="Times New Roman"/>
      <w:lang w:eastAsia="en-US"/>
    </w:rPr>
  </w:style>
  <w:style w:type="character" w:styleId="af6">
    <w:name w:val="footnote reference"/>
    <w:uiPriority w:val="99"/>
    <w:semiHidden/>
    <w:unhideWhenUsed/>
    <w:rsid w:val="00542694"/>
    <w:rPr>
      <w:vertAlign w:val="superscript"/>
    </w:rPr>
  </w:style>
  <w:style w:type="paragraph" w:customStyle="1" w:styleId="Title">
    <w:name w:val="Title!Название НПА"/>
    <w:basedOn w:val="a"/>
    <w:rsid w:val="0057116A"/>
    <w:pPr>
      <w:spacing w:before="240" w:after="60"/>
      <w:jc w:val="center"/>
      <w:outlineLvl w:val="0"/>
    </w:pPr>
    <w:rPr>
      <w:rFonts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75269">
      <w:bodyDiv w:val="1"/>
      <w:marLeft w:val="0"/>
      <w:marRight w:val="0"/>
      <w:marTop w:val="0"/>
      <w:marBottom w:val="0"/>
      <w:divBdr>
        <w:top w:val="none" w:sz="0" w:space="0" w:color="auto"/>
        <w:left w:val="none" w:sz="0" w:space="0" w:color="auto"/>
        <w:bottom w:val="none" w:sz="0" w:space="0" w:color="auto"/>
        <w:right w:val="none" w:sz="0" w:space="0" w:color="auto"/>
      </w:divBdr>
    </w:div>
    <w:div w:id="35158294">
      <w:bodyDiv w:val="1"/>
      <w:marLeft w:val="0"/>
      <w:marRight w:val="0"/>
      <w:marTop w:val="0"/>
      <w:marBottom w:val="0"/>
      <w:divBdr>
        <w:top w:val="none" w:sz="0" w:space="0" w:color="auto"/>
        <w:left w:val="none" w:sz="0" w:space="0" w:color="auto"/>
        <w:bottom w:val="none" w:sz="0" w:space="0" w:color="auto"/>
        <w:right w:val="none" w:sz="0" w:space="0" w:color="auto"/>
      </w:divBdr>
    </w:div>
    <w:div w:id="356391184">
      <w:bodyDiv w:val="1"/>
      <w:marLeft w:val="0"/>
      <w:marRight w:val="0"/>
      <w:marTop w:val="0"/>
      <w:marBottom w:val="0"/>
      <w:divBdr>
        <w:top w:val="none" w:sz="0" w:space="0" w:color="auto"/>
        <w:left w:val="none" w:sz="0" w:space="0" w:color="auto"/>
        <w:bottom w:val="none" w:sz="0" w:space="0" w:color="auto"/>
        <w:right w:val="none" w:sz="0" w:space="0" w:color="auto"/>
      </w:divBdr>
    </w:div>
    <w:div w:id="474684984">
      <w:bodyDiv w:val="1"/>
      <w:marLeft w:val="0"/>
      <w:marRight w:val="0"/>
      <w:marTop w:val="0"/>
      <w:marBottom w:val="0"/>
      <w:divBdr>
        <w:top w:val="none" w:sz="0" w:space="0" w:color="auto"/>
        <w:left w:val="none" w:sz="0" w:space="0" w:color="auto"/>
        <w:bottom w:val="none" w:sz="0" w:space="0" w:color="auto"/>
        <w:right w:val="none" w:sz="0" w:space="0" w:color="auto"/>
      </w:divBdr>
    </w:div>
    <w:div w:id="553859175">
      <w:bodyDiv w:val="1"/>
      <w:marLeft w:val="0"/>
      <w:marRight w:val="0"/>
      <w:marTop w:val="0"/>
      <w:marBottom w:val="0"/>
      <w:divBdr>
        <w:top w:val="none" w:sz="0" w:space="0" w:color="auto"/>
        <w:left w:val="none" w:sz="0" w:space="0" w:color="auto"/>
        <w:bottom w:val="none" w:sz="0" w:space="0" w:color="auto"/>
        <w:right w:val="none" w:sz="0" w:space="0" w:color="auto"/>
      </w:divBdr>
    </w:div>
    <w:div w:id="672294707">
      <w:bodyDiv w:val="1"/>
      <w:marLeft w:val="0"/>
      <w:marRight w:val="0"/>
      <w:marTop w:val="0"/>
      <w:marBottom w:val="0"/>
      <w:divBdr>
        <w:top w:val="none" w:sz="0" w:space="0" w:color="auto"/>
        <w:left w:val="none" w:sz="0" w:space="0" w:color="auto"/>
        <w:bottom w:val="none" w:sz="0" w:space="0" w:color="auto"/>
        <w:right w:val="none" w:sz="0" w:space="0" w:color="auto"/>
      </w:divBdr>
    </w:div>
    <w:div w:id="680546466">
      <w:bodyDiv w:val="1"/>
      <w:marLeft w:val="0"/>
      <w:marRight w:val="0"/>
      <w:marTop w:val="0"/>
      <w:marBottom w:val="0"/>
      <w:divBdr>
        <w:top w:val="none" w:sz="0" w:space="0" w:color="auto"/>
        <w:left w:val="none" w:sz="0" w:space="0" w:color="auto"/>
        <w:bottom w:val="none" w:sz="0" w:space="0" w:color="auto"/>
        <w:right w:val="none" w:sz="0" w:space="0" w:color="auto"/>
      </w:divBdr>
    </w:div>
    <w:div w:id="809204290">
      <w:bodyDiv w:val="1"/>
      <w:marLeft w:val="0"/>
      <w:marRight w:val="0"/>
      <w:marTop w:val="0"/>
      <w:marBottom w:val="0"/>
      <w:divBdr>
        <w:top w:val="none" w:sz="0" w:space="0" w:color="auto"/>
        <w:left w:val="none" w:sz="0" w:space="0" w:color="auto"/>
        <w:bottom w:val="none" w:sz="0" w:space="0" w:color="auto"/>
        <w:right w:val="none" w:sz="0" w:space="0" w:color="auto"/>
      </w:divBdr>
    </w:div>
    <w:div w:id="850334058">
      <w:bodyDiv w:val="1"/>
      <w:marLeft w:val="0"/>
      <w:marRight w:val="0"/>
      <w:marTop w:val="0"/>
      <w:marBottom w:val="0"/>
      <w:divBdr>
        <w:top w:val="none" w:sz="0" w:space="0" w:color="auto"/>
        <w:left w:val="none" w:sz="0" w:space="0" w:color="auto"/>
        <w:bottom w:val="none" w:sz="0" w:space="0" w:color="auto"/>
        <w:right w:val="none" w:sz="0" w:space="0" w:color="auto"/>
      </w:divBdr>
    </w:div>
    <w:div w:id="970406396">
      <w:bodyDiv w:val="1"/>
      <w:marLeft w:val="0"/>
      <w:marRight w:val="0"/>
      <w:marTop w:val="0"/>
      <w:marBottom w:val="0"/>
      <w:divBdr>
        <w:top w:val="none" w:sz="0" w:space="0" w:color="auto"/>
        <w:left w:val="none" w:sz="0" w:space="0" w:color="auto"/>
        <w:bottom w:val="none" w:sz="0" w:space="0" w:color="auto"/>
        <w:right w:val="none" w:sz="0" w:space="0" w:color="auto"/>
      </w:divBdr>
    </w:div>
    <w:div w:id="970791435">
      <w:bodyDiv w:val="1"/>
      <w:marLeft w:val="0"/>
      <w:marRight w:val="0"/>
      <w:marTop w:val="0"/>
      <w:marBottom w:val="0"/>
      <w:divBdr>
        <w:top w:val="none" w:sz="0" w:space="0" w:color="auto"/>
        <w:left w:val="none" w:sz="0" w:space="0" w:color="auto"/>
        <w:bottom w:val="none" w:sz="0" w:space="0" w:color="auto"/>
        <w:right w:val="none" w:sz="0" w:space="0" w:color="auto"/>
      </w:divBdr>
    </w:div>
    <w:div w:id="992946727">
      <w:bodyDiv w:val="1"/>
      <w:marLeft w:val="0"/>
      <w:marRight w:val="0"/>
      <w:marTop w:val="0"/>
      <w:marBottom w:val="0"/>
      <w:divBdr>
        <w:top w:val="none" w:sz="0" w:space="0" w:color="auto"/>
        <w:left w:val="none" w:sz="0" w:space="0" w:color="auto"/>
        <w:bottom w:val="none" w:sz="0" w:space="0" w:color="auto"/>
        <w:right w:val="none" w:sz="0" w:space="0" w:color="auto"/>
      </w:divBdr>
    </w:div>
    <w:div w:id="994183156">
      <w:bodyDiv w:val="1"/>
      <w:marLeft w:val="0"/>
      <w:marRight w:val="0"/>
      <w:marTop w:val="0"/>
      <w:marBottom w:val="0"/>
      <w:divBdr>
        <w:top w:val="none" w:sz="0" w:space="0" w:color="auto"/>
        <w:left w:val="none" w:sz="0" w:space="0" w:color="auto"/>
        <w:bottom w:val="none" w:sz="0" w:space="0" w:color="auto"/>
        <w:right w:val="none" w:sz="0" w:space="0" w:color="auto"/>
      </w:divBdr>
    </w:div>
    <w:div w:id="1030882340">
      <w:bodyDiv w:val="1"/>
      <w:marLeft w:val="0"/>
      <w:marRight w:val="0"/>
      <w:marTop w:val="0"/>
      <w:marBottom w:val="0"/>
      <w:divBdr>
        <w:top w:val="none" w:sz="0" w:space="0" w:color="auto"/>
        <w:left w:val="none" w:sz="0" w:space="0" w:color="auto"/>
        <w:bottom w:val="none" w:sz="0" w:space="0" w:color="auto"/>
        <w:right w:val="none" w:sz="0" w:space="0" w:color="auto"/>
      </w:divBdr>
    </w:div>
    <w:div w:id="1392189293">
      <w:bodyDiv w:val="1"/>
      <w:marLeft w:val="0"/>
      <w:marRight w:val="0"/>
      <w:marTop w:val="0"/>
      <w:marBottom w:val="0"/>
      <w:divBdr>
        <w:top w:val="none" w:sz="0" w:space="0" w:color="auto"/>
        <w:left w:val="none" w:sz="0" w:space="0" w:color="auto"/>
        <w:bottom w:val="none" w:sz="0" w:space="0" w:color="auto"/>
        <w:right w:val="none" w:sz="0" w:space="0" w:color="auto"/>
      </w:divBdr>
    </w:div>
    <w:div w:id="1491674093">
      <w:bodyDiv w:val="1"/>
      <w:marLeft w:val="0"/>
      <w:marRight w:val="0"/>
      <w:marTop w:val="0"/>
      <w:marBottom w:val="0"/>
      <w:divBdr>
        <w:top w:val="none" w:sz="0" w:space="0" w:color="auto"/>
        <w:left w:val="none" w:sz="0" w:space="0" w:color="auto"/>
        <w:bottom w:val="none" w:sz="0" w:space="0" w:color="auto"/>
        <w:right w:val="none" w:sz="0" w:space="0" w:color="auto"/>
      </w:divBdr>
    </w:div>
    <w:div w:id="1544754381">
      <w:bodyDiv w:val="1"/>
      <w:marLeft w:val="0"/>
      <w:marRight w:val="0"/>
      <w:marTop w:val="0"/>
      <w:marBottom w:val="0"/>
      <w:divBdr>
        <w:top w:val="none" w:sz="0" w:space="0" w:color="auto"/>
        <w:left w:val="none" w:sz="0" w:space="0" w:color="auto"/>
        <w:bottom w:val="none" w:sz="0" w:space="0" w:color="auto"/>
        <w:right w:val="none" w:sz="0" w:space="0" w:color="auto"/>
      </w:divBdr>
    </w:div>
    <w:div w:id="1595819378">
      <w:bodyDiv w:val="1"/>
      <w:marLeft w:val="0"/>
      <w:marRight w:val="0"/>
      <w:marTop w:val="0"/>
      <w:marBottom w:val="0"/>
      <w:divBdr>
        <w:top w:val="none" w:sz="0" w:space="0" w:color="auto"/>
        <w:left w:val="none" w:sz="0" w:space="0" w:color="auto"/>
        <w:bottom w:val="none" w:sz="0" w:space="0" w:color="auto"/>
        <w:right w:val="none" w:sz="0" w:space="0" w:color="auto"/>
      </w:divBdr>
    </w:div>
    <w:div w:id="1640845014">
      <w:bodyDiv w:val="1"/>
      <w:marLeft w:val="0"/>
      <w:marRight w:val="0"/>
      <w:marTop w:val="0"/>
      <w:marBottom w:val="0"/>
      <w:divBdr>
        <w:top w:val="none" w:sz="0" w:space="0" w:color="auto"/>
        <w:left w:val="none" w:sz="0" w:space="0" w:color="auto"/>
        <w:bottom w:val="none" w:sz="0" w:space="0" w:color="auto"/>
        <w:right w:val="none" w:sz="0" w:space="0" w:color="auto"/>
      </w:divBdr>
    </w:div>
    <w:div w:id="1694502942">
      <w:bodyDiv w:val="1"/>
      <w:marLeft w:val="0"/>
      <w:marRight w:val="0"/>
      <w:marTop w:val="0"/>
      <w:marBottom w:val="0"/>
      <w:divBdr>
        <w:top w:val="none" w:sz="0" w:space="0" w:color="auto"/>
        <w:left w:val="none" w:sz="0" w:space="0" w:color="auto"/>
        <w:bottom w:val="none" w:sz="0" w:space="0" w:color="auto"/>
        <w:right w:val="none" w:sz="0" w:space="0" w:color="auto"/>
      </w:divBdr>
    </w:div>
    <w:div w:id="2028633859">
      <w:bodyDiv w:val="1"/>
      <w:marLeft w:val="0"/>
      <w:marRight w:val="0"/>
      <w:marTop w:val="0"/>
      <w:marBottom w:val="0"/>
      <w:divBdr>
        <w:top w:val="none" w:sz="0" w:space="0" w:color="auto"/>
        <w:left w:val="none" w:sz="0" w:space="0" w:color="auto"/>
        <w:bottom w:val="none" w:sz="0" w:space="0" w:color="auto"/>
        <w:right w:val="none" w:sz="0" w:space="0" w:color="auto"/>
      </w:divBdr>
    </w:div>
    <w:div w:id="2100903155">
      <w:bodyDiv w:val="1"/>
      <w:marLeft w:val="0"/>
      <w:marRight w:val="0"/>
      <w:marTop w:val="0"/>
      <w:marBottom w:val="0"/>
      <w:divBdr>
        <w:top w:val="none" w:sz="0" w:space="0" w:color="auto"/>
        <w:left w:val="none" w:sz="0" w:space="0" w:color="auto"/>
        <w:bottom w:val="none" w:sz="0" w:space="0" w:color="auto"/>
        <w:right w:val="none" w:sz="0" w:space="0" w:color="auto"/>
      </w:divBdr>
      <w:divsChild>
        <w:div w:id="208809710">
          <w:marLeft w:val="0"/>
          <w:marRight w:val="0"/>
          <w:marTop w:val="0"/>
          <w:marBottom w:val="0"/>
          <w:divBdr>
            <w:top w:val="none" w:sz="0" w:space="0" w:color="auto"/>
            <w:left w:val="none" w:sz="0" w:space="0" w:color="auto"/>
            <w:bottom w:val="none" w:sz="0" w:space="0" w:color="auto"/>
            <w:right w:val="none" w:sz="0" w:space="0" w:color="auto"/>
          </w:divBdr>
          <w:divsChild>
            <w:div w:id="84620812">
              <w:marLeft w:val="0"/>
              <w:marRight w:val="0"/>
              <w:marTop w:val="0"/>
              <w:marBottom w:val="0"/>
              <w:divBdr>
                <w:top w:val="none" w:sz="0" w:space="0" w:color="auto"/>
                <w:left w:val="none" w:sz="0" w:space="0" w:color="auto"/>
                <w:bottom w:val="none" w:sz="0" w:space="0" w:color="auto"/>
                <w:right w:val="none" w:sz="0" w:space="0" w:color="auto"/>
              </w:divBdr>
            </w:div>
          </w:divsChild>
        </w:div>
        <w:div w:id="821896921">
          <w:marLeft w:val="0"/>
          <w:marRight w:val="0"/>
          <w:marTop w:val="0"/>
          <w:marBottom w:val="0"/>
          <w:divBdr>
            <w:top w:val="none" w:sz="0" w:space="0" w:color="auto"/>
            <w:left w:val="none" w:sz="0" w:space="0" w:color="auto"/>
            <w:bottom w:val="none" w:sz="0" w:space="0" w:color="auto"/>
            <w:right w:val="none" w:sz="0" w:space="0" w:color="auto"/>
          </w:divBdr>
          <w:divsChild>
            <w:div w:id="263150880">
              <w:marLeft w:val="0"/>
              <w:marRight w:val="0"/>
              <w:marTop w:val="0"/>
              <w:marBottom w:val="0"/>
              <w:divBdr>
                <w:top w:val="none" w:sz="0" w:space="0" w:color="auto"/>
                <w:left w:val="none" w:sz="0" w:space="0" w:color="auto"/>
                <w:bottom w:val="none" w:sz="0" w:space="0" w:color="auto"/>
                <w:right w:val="none" w:sz="0" w:space="0" w:color="auto"/>
              </w:divBdr>
            </w:div>
          </w:divsChild>
        </w:div>
        <w:div w:id="1150102297">
          <w:marLeft w:val="0"/>
          <w:marRight w:val="0"/>
          <w:marTop w:val="0"/>
          <w:marBottom w:val="0"/>
          <w:divBdr>
            <w:top w:val="none" w:sz="0" w:space="0" w:color="auto"/>
            <w:left w:val="none" w:sz="0" w:space="0" w:color="auto"/>
            <w:bottom w:val="none" w:sz="0" w:space="0" w:color="auto"/>
            <w:right w:val="none" w:sz="0" w:space="0" w:color="auto"/>
          </w:divBdr>
          <w:divsChild>
            <w:div w:id="196190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5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0.10\..\..\..\..\..\..\content\act\bba0bfb1-06c7-4e50-a8d3-fe1045784bf1.html" TargetMode="External"/><Relationship Id="rId18" Type="http://schemas.openxmlformats.org/officeDocument/2006/relationships/hyperlink" Target="file:///\\12.10.10.10\..\..\..\..\..\..\content\act\1faab341-59ce-472c-b9a0-e23357d3cbee.docx" TargetMode="External"/><Relationship Id="rId26" Type="http://schemas.openxmlformats.org/officeDocument/2006/relationships/hyperlink" Target="file:///\\12.10.10.10\..\..\..\..\..\..\content\act\1faab341-59ce-472c-b9a0-e23357d3cbee.docx" TargetMode="External"/><Relationship Id="rId39" Type="http://schemas.openxmlformats.org/officeDocument/2006/relationships/hyperlink" Target="file:///\\12.10.10.10\content\act\4a6756c8-b9f3-4357-8514-3f0e9d51eb79.doc" TargetMode="External"/><Relationship Id="rId21" Type="http://schemas.openxmlformats.org/officeDocument/2006/relationships/hyperlink" Target="file:///\\12.10.10.10\..\..\..\..\..\..\content\act\126bed9d-b05b-4a7a-9f7d-d8548aba7165.docx" TargetMode="External"/><Relationship Id="rId34" Type="http://schemas.openxmlformats.org/officeDocument/2006/relationships/hyperlink" Target="file:///\\12.10.10.10\content\act\4a6756c8-b9f3-4357-8514-3f0e9d51eb79.doc" TargetMode="External"/><Relationship Id="rId42" Type="http://schemas.openxmlformats.org/officeDocument/2006/relationships/hyperlink" Target="file:///\\12.10.10.10\..\..\..\..\..\..\content\act\bba0bfb1-06c7-4e50-a8d3-fe1045784bf1.html" TargetMode="External"/><Relationship Id="rId47" Type="http://schemas.openxmlformats.org/officeDocument/2006/relationships/hyperlink" Target="file:///\\12.10.10.10\content\act\4a6756c8-b9f3-4357-8514-3f0e9d51eb79.doc" TargetMode="External"/><Relationship Id="rId50" Type="http://schemas.openxmlformats.org/officeDocument/2006/relationships/hyperlink" Target="file:///\\12.10.10.10\content\act\4a6756c8-b9f3-4357-8514-3f0e9d51eb79.doc" TargetMode="External"/><Relationship Id="rId55" Type="http://schemas.openxmlformats.org/officeDocument/2006/relationships/hyperlink" Target="file:///\\12.10.10.10\content\act\4a6756c8-b9f3-4357-8514-3f0e9d51eb79.doc" TargetMode="External"/><Relationship Id="rId63" Type="http://schemas.openxmlformats.org/officeDocument/2006/relationships/hyperlink" Target="file:///\\12.10.10.10\content\act\4a6756c8-b9f3-4357-8514-3f0e9d51eb79.doc" TargetMode="External"/><Relationship Id="rId68" Type="http://schemas.openxmlformats.org/officeDocument/2006/relationships/hyperlink" Target="file:///\\12.10.10.10\content\act\4a6756c8-b9f3-4357-8514-3f0e9d51eb79.doc" TargetMode="External"/><Relationship Id="rId76" Type="http://schemas.openxmlformats.org/officeDocument/2006/relationships/hyperlink" Target="file:///\\12.10.10.10\content\act\4a6756c8-b9f3-4357-8514-3f0e9d51eb79.doc"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file:///\\12.10.10.10\..\..\..\..\..\..\content\act\14f79f23-26a1-4aac-9064-101f96742a57.html" TargetMode="External"/><Relationship Id="rId2" Type="http://schemas.openxmlformats.org/officeDocument/2006/relationships/numbering" Target="numbering.xml"/><Relationship Id="rId16" Type="http://schemas.openxmlformats.org/officeDocument/2006/relationships/hyperlink" Target="file:///\\12.10.10.10\..\..\..\..\..\..\content\act\1faab341-59ce-472c-b9a0-e23357d3cbee.docx" TargetMode="External"/><Relationship Id="rId29" Type="http://schemas.openxmlformats.org/officeDocument/2006/relationships/hyperlink" Target="file:///\\12.10.10.10\..\..\..\..\..\..\content\act\bf2888ac-527e-4800-ad55-078c82e0e453.doc" TargetMode="External"/><Relationship Id="rId11" Type="http://schemas.openxmlformats.org/officeDocument/2006/relationships/hyperlink" Target="file:///C:\content\act\5e330112-088f-4c33-bdcb-753637a8f328.docx" TargetMode="External"/><Relationship Id="rId24" Type="http://schemas.openxmlformats.org/officeDocument/2006/relationships/hyperlink" Target="file:///\\12.10.10.10\..\..\..\..\..\..\content\act\1faab341-59ce-472c-b9a0-e23357d3cbee.docx" TargetMode="External"/><Relationship Id="rId32" Type="http://schemas.openxmlformats.org/officeDocument/2006/relationships/hyperlink" Target="file:///\\12.10.10.10\..\..\..\..\..\..\content\act\ed1c3695-af9f-40a1-b642-4da2ac310bac.html" TargetMode="External"/><Relationship Id="rId37" Type="http://schemas.openxmlformats.org/officeDocument/2006/relationships/hyperlink" Target="file:///\\12.10.10.10\content\act\4a6756c8-b9f3-4357-8514-3f0e9d51eb79.doc" TargetMode="External"/><Relationship Id="rId40" Type="http://schemas.openxmlformats.org/officeDocument/2006/relationships/hyperlink" Target="file:///C:\content\act\a6d546e7-eff9-48e0-a77f-4f1d99756937.doc" TargetMode="External"/><Relationship Id="rId45" Type="http://schemas.openxmlformats.org/officeDocument/2006/relationships/hyperlink" Target="file:///\\12.10.10.10\content\act\d70624d2-c109-43ad-b884-3c0bc0602c63.doc" TargetMode="External"/><Relationship Id="rId53" Type="http://schemas.openxmlformats.org/officeDocument/2006/relationships/hyperlink" Target="file:///C:\content\act\a6d546e7-eff9-48e0-a77f-4f1d99756937.doc" TargetMode="External"/><Relationship Id="rId58" Type="http://schemas.openxmlformats.org/officeDocument/2006/relationships/hyperlink" Target="file:///\\12.10.10.10\content\act\d70624d2-c109-43ad-b884-3c0bc0602c63.doc" TargetMode="External"/><Relationship Id="rId66" Type="http://schemas.openxmlformats.org/officeDocument/2006/relationships/hyperlink" Target="file:///\\12.10.10.10\content\act\4a6756c8-b9f3-4357-8514-3f0e9d51eb79.doc" TargetMode="External"/><Relationship Id="rId74" Type="http://schemas.openxmlformats.org/officeDocument/2006/relationships/hyperlink" Target="file:///\\12.10.10.10\content\act\d70624d2-c109-43ad-b884-3c0bc0602c63.doc"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file:///\\12.10.10.10\content\act\18fa49ed-eae5-4a91-a0f9-81eb6912d9d3.html" TargetMode="External"/><Relationship Id="rId82" Type="http://schemas.openxmlformats.org/officeDocument/2006/relationships/footer" Target="footer3.xml"/><Relationship Id="rId10" Type="http://schemas.openxmlformats.org/officeDocument/2006/relationships/hyperlink" Target="file:///\\12.10.10.10\content\act\a6d546e7-eff9-48e0-a77f-4f1d99756937.doc" TargetMode="External"/><Relationship Id="rId19" Type="http://schemas.openxmlformats.org/officeDocument/2006/relationships/hyperlink" Target="file:///\\12.10.10.10\..\..\..\..\..\..\content\act\3a4bb7c2-87bb-4818-8321-18b71870732a.docx" TargetMode="External"/><Relationship Id="rId31" Type="http://schemas.openxmlformats.org/officeDocument/2006/relationships/hyperlink" Target="file:///\\12.10.10.10\..\..\..\..\..\..\content\act\4eb8c388-2668-4b08-b52f-97f6c1e45b1c.docx" TargetMode="External"/><Relationship Id="rId44" Type="http://schemas.openxmlformats.org/officeDocument/2006/relationships/hyperlink" Target="file:///C:\content\act\5e330112-088f-4c33-bdcb-753637a8f328.docx" TargetMode="External"/><Relationship Id="rId52" Type="http://schemas.openxmlformats.org/officeDocument/2006/relationships/hyperlink" Target="file:///\\12.10.10.10\content\act\4a6756c8-b9f3-4357-8514-3f0e9d51eb79.doc" TargetMode="External"/><Relationship Id="rId60" Type="http://schemas.openxmlformats.org/officeDocument/2006/relationships/hyperlink" Target="file:///\\12.10.10.10\content\act\03cf0fb8-17d5-46f6-a5ec-d1642676534b.html" TargetMode="External"/><Relationship Id="rId65" Type="http://schemas.openxmlformats.org/officeDocument/2006/relationships/hyperlink" Target="file:///\\12.10.10.10\content\act\4a6756c8-b9f3-4357-8514-3f0e9d51eb79.doc" TargetMode="External"/><Relationship Id="rId73" Type="http://schemas.openxmlformats.org/officeDocument/2006/relationships/hyperlink" Target="file:///\\12.10.10.10\content\act\d70624d2-c109-43ad-b884-3c0bc0602c63.doc"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file:///\\12.10.10.10\content\act\d70624d2-c109-43ad-b884-3c0bc0602c63.doc" TargetMode="External"/><Relationship Id="rId14" Type="http://schemas.openxmlformats.org/officeDocument/2006/relationships/hyperlink" Target="file:///\\12.10.10.10\..\..\..\..\..\..\content\act\5854b5a9-5430-4e50-8455-009b1ff390bd.doc" TargetMode="External"/><Relationship Id="rId22" Type="http://schemas.openxmlformats.org/officeDocument/2006/relationships/hyperlink" Target="file:///\\12.10.10.10\..\..\..\..\..\..\content\act\1faab341-59ce-472c-b9a0-e23357d3cbee.docx" TargetMode="External"/><Relationship Id="rId27" Type="http://schemas.openxmlformats.org/officeDocument/2006/relationships/hyperlink" Target="file:///\\12.10.10.10\..\..\..\..\..\..\content\act\49fcf7b3-1a5e-4922-b313-1938e91e6f6c.doc" TargetMode="External"/><Relationship Id="rId30" Type="http://schemas.openxmlformats.org/officeDocument/2006/relationships/hyperlink" Target="file:///\\12.10.10.10\..\..\..\..\..\..\content\act\1faab341-59ce-472c-b9a0-e23357d3cbee.docx" TargetMode="External"/><Relationship Id="rId35" Type="http://schemas.openxmlformats.org/officeDocument/2006/relationships/hyperlink" Target="file:///\\12.10.10.10\content\act\4a6756c8-b9f3-4357-8514-3f0e9d51eb79.doc" TargetMode="External"/><Relationship Id="rId43" Type="http://schemas.openxmlformats.org/officeDocument/2006/relationships/hyperlink" Target="file:///\\12.10.10.10\..\..\..\..\..\..\content\act\cd0f7e47-48e9-4653-9f12-14cbbd55446e.doc" TargetMode="External"/><Relationship Id="rId48" Type="http://schemas.openxmlformats.org/officeDocument/2006/relationships/hyperlink" Target="file:///\\12.10.10.10\..\..\..\..\..\..\content\act\bba0bfb1-06c7-4e50-a8d3-fe1045784bf1.html" TargetMode="External"/><Relationship Id="rId56" Type="http://schemas.openxmlformats.org/officeDocument/2006/relationships/hyperlink" Target="file:///C:\content\act\a6d546e7-eff9-48e0-a77f-4f1d99756937.doc" TargetMode="External"/><Relationship Id="rId64" Type="http://schemas.openxmlformats.org/officeDocument/2006/relationships/hyperlink" Target="file:///\\12.10.10.10\content\act\4a6756c8-b9f3-4357-8514-3f0e9d51eb79.doc" TargetMode="External"/><Relationship Id="rId69" Type="http://schemas.openxmlformats.org/officeDocument/2006/relationships/hyperlink" Target="file:///\\12.10.10.10\content\act\4a6756c8-b9f3-4357-8514-3f0e9d51eb79.doc" TargetMode="External"/><Relationship Id="rId77" Type="http://schemas.openxmlformats.org/officeDocument/2006/relationships/header" Target="header1.xml"/><Relationship Id="rId8" Type="http://schemas.openxmlformats.org/officeDocument/2006/relationships/hyperlink" Target="file:///\\12.10.10.10\content\act\4a6756c8-b9f3-4357-8514-3f0e9d51eb79.doc" TargetMode="External"/><Relationship Id="rId51" Type="http://schemas.openxmlformats.org/officeDocument/2006/relationships/hyperlink" Target="file:///C:\content\act\a6d546e7-eff9-48e0-a77f-4f1d99756937.doc" TargetMode="External"/><Relationship Id="rId72" Type="http://schemas.openxmlformats.org/officeDocument/2006/relationships/hyperlink" Target="file:///C:\content\act\a6d546e7-eff9-48e0-a77f-4f1d99756937.doc" TargetMode="External"/><Relationship Id="rId80"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file:///\\12.10.10.10\..\..\..\..\..\..\content\act\96e20c02-1b12-465a-b64c-24aa92270007.html" TargetMode="External"/><Relationship Id="rId17" Type="http://schemas.openxmlformats.org/officeDocument/2006/relationships/hyperlink" Target="file:///\\12.10.10.10\..\..\..\..\..\..\content\act\bdabb986-b09e-48cc-8965-ab75c7465844.docx" TargetMode="External"/><Relationship Id="rId25" Type="http://schemas.openxmlformats.org/officeDocument/2006/relationships/hyperlink" Target="file:///\\12.10.10.10\..\..\..\..\..\..\content\act\67eeef28-7724-43c1-a584-b2b9ec918543.doc" TargetMode="External"/><Relationship Id="rId33" Type="http://schemas.openxmlformats.org/officeDocument/2006/relationships/hyperlink" Target="file:///C:\content\act\a6d546e7-eff9-48e0-a77f-4f1d99756937.doc" TargetMode="External"/><Relationship Id="rId38" Type="http://schemas.openxmlformats.org/officeDocument/2006/relationships/hyperlink" Target="file:///C:\content\act\a6d546e7-eff9-48e0-a77f-4f1d99756937.doc" TargetMode="External"/><Relationship Id="rId46" Type="http://schemas.openxmlformats.org/officeDocument/2006/relationships/hyperlink" Target="file:///\\12.10.10.10\content\act\4a6756c8-b9f3-4357-8514-3f0e9d51eb79.doc" TargetMode="External"/><Relationship Id="rId59" Type="http://schemas.openxmlformats.org/officeDocument/2006/relationships/hyperlink" Target="file:///\\12.10.10.10\content\act\4a6756c8-b9f3-4357-8514-3f0e9d51eb79.doc" TargetMode="External"/><Relationship Id="rId67" Type="http://schemas.openxmlformats.org/officeDocument/2006/relationships/hyperlink" Target="file:///\\12.10.10.10\content\act\4a6756c8-b9f3-4357-8514-3f0e9d51eb79.doc" TargetMode="External"/><Relationship Id="rId20" Type="http://schemas.openxmlformats.org/officeDocument/2006/relationships/hyperlink" Target="file:///\\12.10.10.10\..\..\..\..\..\..\content\act\1faab341-59ce-472c-b9a0-e23357d3cbee.docx" TargetMode="External"/><Relationship Id="rId41" Type="http://schemas.openxmlformats.org/officeDocument/2006/relationships/hyperlink" Target="file:///\\12.10.10.10\..\..\..\..\..\..\content\act\bba0bfb1-06c7-4e50-a8d3-fe1045784bf1.html" TargetMode="External"/><Relationship Id="rId54" Type="http://schemas.openxmlformats.org/officeDocument/2006/relationships/hyperlink" Target="file:///\\12.10.10.10\content\act\d70624d2-c109-43ad-b884-3c0bc0602c63.doc" TargetMode="External"/><Relationship Id="rId62" Type="http://schemas.openxmlformats.org/officeDocument/2006/relationships/hyperlink" Target="file:///\\12.10.10.10\content\act\4a6756c8-b9f3-4357-8514-3f0e9d51eb79.doc" TargetMode="External"/><Relationship Id="rId70" Type="http://schemas.openxmlformats.org/officeDocument/2006/relationships/hyperlink" Target="file:///\\12.10.10.10\..\..\..\..\..\..\content\act\bba0bfb1-06c7-4e50-a8d3-fe1045784bf1.html" TargetMode="External"/><Relationship Id="rId75" Type="http://schemas.openxmlformats.org/officeDocument/2006/relationships/hyperlink" Target="file:///C:\content\act\a6d546e7-eff9-48e0-a77f-4f1d99756937.doc"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d70624d2-c109-43ad-b884-3c0bc0602c63.doc" TargetMode="External"/><Relationship Id="rId23" Type="http://schemas.openxmlformats.org/officeDocument/2006/relationships/hyperlink" Target="file:///\\12.10.10.10\..\..\..\..\..\..\content\act\be34f464-3c71-477e-85d6-87120e75ad36.doc" TargetMode="External"/><Relationship Id="rId28" Type="http://schemas.openxmlformats.org/officeDocument/2006/relationships/hyperlink" Target="file:///\\12.10.10.10\..\..\..\..\..\..\content\act\1faab341-59ce-472c-b9a0-e23357d3cbee.docx" TargetMode="External"/><Relationship Id="rId36" Type="http://schemas.openxmlformats.org/officeDocument/2006/relationships/hyperlink" Target="file:///\\12.10.10.10\content\act\4a6756c8-b9f3-4357-8514-3f0e9d51eb79.doc" TargetMode="External"/><Relationship Id="rId49" Type="http://schemas.openxmlformats.org/officeDocument/2006/relationships/hyperlink" Target="file:///\\12.10.10.10\..\..\..\..\..\..\content\act\bba0bfb1-06c7-4e50-a8d3-fe1045784bf1.html" TargetMode="External"/><Relationship Id="rId57" Type="http://schemas.openxmlformats.org/officeDocument/2006/relationships/hyperlink" Target="file:///\\12.10.10.10\content\act\4a6756c8-b9f3-4357-8514-3f0e9d51eb79.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8F065-5999-4C5B-B663-E417D31FE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0</TotalTime>
  <Pages>27</Pages>
  <Words>15233</Words>
  <Characters>86834</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101864</CharactersWithSpaces>
  <SharedDoc>false</SharedDoc>
  <HLinks>
    <vt:vector size="402" baseType="variant">
      <vt:variant>
        <vt:i4>6357015</vt:i4>
      </vt:variant>
      <vt:variant>
        <vt:i4>198</vt:i4>
      </vt:variant>
      <vt:variant>
        <vt:i4>0</vt:i4>
      </vt:variant>
      <vt:variant>
        <vt:i4>5</vt:i4>
      </vt:variant>
      <vt:variant>
        <vt:lpwstr>\\12.10.10.10\content\act\4a6756c8-b9f3-4357-8514-3f0e9d51eb79.doc</vt:lpwstr>
      </vt:variant>
      <vt:variant>
        <vt:lpwstr/>
      </vt:variant>
      <vt:variant>
        <vt:i4>5111885</vt:i4>
      </vt:variant>
      <vt:variant>
        <vt:i4>195</vt:i4>
      </vt:variant>
      <vt:variant>
        <vt:i4>0</vt:i4>
      </vt:variant>
      <vt:variant>
        <vt:i4>5</vt:i4>
      </vt:variant>
      <vt:variant>
        <vt:lpwstr>../../../../../../../../content/act/a6d546e7-eff9-48e0-a77f-4f1d99756937.doc</vt:lpwstr>
      </vt:variant>
      <vt:variant>
        <vt:lpwstr/>
      </vt:variant>
      <vt:variant>
        <vt:i4>3473429</vt:i4>
      </vt:variant>
      <vt:variant>
        <vt:i4>192</vt:i4>
      </vt:variant>
      <vt:variant>
        <vt:i4>0</vt:i4>
      </vt:variant>
      <vt:variant>
        <vt:i4>5</vt:i4>
      </vt:variant>
      <vt:variant>
        <vt:lpwstr>\\12.10.10.10\content\act\d70624d2-c109-43ad-b884-3c0bc0602c63.doc</vt:lpwstr>
      </vt:variant>
      <vt:variant>
        <vt:lpwstr/>
      </vt:variant>
      <vt:variant>
        <vt:i4>3473429</vt:i4>
      </vt:variant>
      <vt:variant>
        <vt:i4>189</vt:i4>
      </vt:variant>
      <vt:variant>
        <vt:i4>0</vt:i4>
      </vt:variant>
      <vt:variant>
        <vt:i4>5</vt:i4>
      </vt:variant>
      <vt:variant>
        <vt:lpwstr>\\12.10.10.10\content\act\d70624d2-c109-43ad-b884-3c0bc0602c63.doc</vt:lpwstr>
      </vt:variant>
      <vt:variant>
        <vt:lpwstr/>
      </vt:variant>
      <vt:variant>
        <vt:i4>5111885</vt:i4>
      </vt:variant>
      <vt:variant>
        <vt:i4>186</vt:i4>
      </vt:variant>
      <vt:variant>
        <vt:i4>0</vt:i4>
      </vt:variant>
      <vt:variant>
        <vt:i4>5</vt:i4>
      </vt:variant>
      <vt:variant>
        <vt:lpwstr>../../../../../../../../content/act/a6d546e7-eff9-48e0-a77f-4f1d99756937.doc</vt:lpwstr>
      </vt:variant>
      <vt:variant>
        <vt:lpwstr/>
      </vt:variant>
      <vt:variant>
        <vt:i4>6881360</vt:i4>
      </vt:variant>
      <vt:variant>
        <vt:i4>183</vt:i4>
      </vt:variant>
      <vt:variant>
        <vt:i4>0</vt:i4>
      </vt:variant>
      <vt:variant>
        <vt:i4>5</vt:i4>
      </vt:variant>
      <vt:variant>
        <vt:lpwstr>\\12.10.10.10\..\..\..\..\..\..\content\act\14f79f23-26a1-4aac-9064-101f96742a57.html</vt:lpwstr>
      </vt:variant>
      <vt:variant>
        <vt:lpwstr/>
      </vt:variant>
      <vt:variant>
        <vt:i4>7209053</vt:i4>
      </vt:variant>
      <vt:variant>
        <vt:i4>180</vt:i4>
      </vt:variant>
      <vt:variant>
        <vt:i4>0</vt:i4>
      </vt:variant>
      <vt:variant>
        <vt:i4>5</vt:i4>
      </vt:variant>
      <vt:variant>
        <vt:lpwstr>\\12.10.10.10\..\..\..\..\..\..\content\act\bba0bfb1-06c7-4e50-a8d3-fe1045784bf1.html</vt:lpwstr>
      </vt:variant>
      <vt:variant>
        <vt:lpwstr/>
      </vt:variant>
      <vt:variant>
        <vt:i4>6357015</vt:i4>
      </vt:variant>
      <vt:variant>
        <vt:i4>177</vt:i4>
      </vt:variant>
      <vt:variant>
        <vt:i4>0</vt:i4>
      </vt:variant>
      <vt:variant>
        <vt:i4>5</vt:i4>
      </vt:variant>
      <vt:variant>
        <vt:lpwstr>\\12.10.10.10\content\act\4a6756c8-b9f3-4357-8514-3f0e9d51eb79.doc</vt:lpwstr>
      </vt:variant>
      <vt:variant>
        <vt:lpwstr/>
      </vt:variant>
      <vt:variant>
        <vt:i4>6357015</vt:i4>
      </vt:variant>
      <vt:variant>
        <vt:i4>174</vt:i4>
      </vt:variant>
      <vt:variant>
        <vt:i4>0</vt:i4>
      </vt:variant>
      <vt:variant>
        <vt:i4>5</vt:i4>
      </vt:variant>
      <vt:variant>
        <vt:lpwstr>\\12.10.10.10\content\act\4a6756c8-b9f3-4357-8514-3f0e9d51eb79.doc</vt:lpwstr>
      </vt:variant>
      <vt:variant>
        <vt:lpwstr/>
      </vt:variant>
      <vt:variant>
        <vt:i4>6357015</vt:i4>
      </vt:variant>
      <vt:variant>
        <vt:i4>171</vt:i4>
      </vt:variant>
      <vt:variant>
        <vt:i4>0</vt:i4>
      </vt:variant>
      <vt:variant>
        <vt:i4>5</vt:i4>
      </vt:variant>
      <vt:variant>
        <vt:lpwstr>\\12.10.10.10\content\act\4a6756c8-b9f3-4357-8514-3f0e9d51eb79.doc</vt:lpwstr>
      </vt:variant>
      <vt:variant>
        <vt:lpwstr/>
      </vt:variant>
      <vt:variant>
        <vt:i4>6357015</vt:i4>
      </vt:variant>
      <vt:variant>
        <vt:i4>168</vt:i4>
      </vt:variant>
      <vt:variant>
        <vt:i4>0</vt:i4>
      </vt:variant>
      <vt:variant>
        <vt:i4>5</vt:i4>
      </vt:variant>
      <vt:variant>
        <vt:lpwstr>\\12.10.10.10\content\act\4a6756c8-b9f3-4357-8514-3f0e9d51eb79.doc</vt:lpwstr>
      </vt:variant>
      <vt:variant>
        <vt:lpwstr/>
      </vt:variant>
      <vt:variant>
        <vt:i4>6357015</vt:i4>
      </vt:variant>
      <vt:variant>
        <vt:i4>165</vt:i4>
      </vt:variant>
      <vt:variant>
        <vt:i4>0</vt:i4>
      </vt:variant>
      <vt:variant>
        <vt:i4>5</vt:i4>
      </vt:variant>
      <vt:variant>
        <vt:lpwstr>\\12.10.10.10\content\act\4a6756c8-b9f3-4357-8514-3f0e9d51eb79.doc</vt:lpwstr>
      </vt:variant>
      <vt:variant>
        <vt:lpwstr/>
      </vt:variant>
      <vt:variant>
        <vt:i4>6357015</vt:i4>
      </vt:variant>
      <vt:variant>
        <vt:i4>162</vt:i4>
      </vt:variant>
      <vt:variant>
        <vt:i4>0</vt:i4>
      </vt:variant>
      <vt:variant>
        <vt:i4>5</vt:i4>
      </vt:variant>
      <vt:variant>
        <vt:lpwstr>\\12.10.10.10\content\act\4a6756c8-b9f3-4357-8514-3f0e9d51eb79.doc</vt:lpwstr>
      </vt:variant>
      <vt:variant>
        <vt:lpwstr/>
      </vt:variant>
      <vt:variant>
        <vt:i4>6357015</vt:i4>
      </vt:variant>
      <vt:variant>
        <vt:i4>159</vt:i4>
      </vt:variant>
      <vt:variant>
        <vt:i4>0</vt:i4>
      </vt:variant>
      <vt:variant>
        <vt:i4>5</vt:i4>
      </vt:variant>
      <vt:variant>
        <vt:lpwstr>\\12.10.10.10\content\act\4a6756c8-b9f3-4357-8514-3f0e9d51eb79.doc</vt:lpwstr>
      </vt:variant>
      <vt:variant>
        <vt:lpwstr/>
      </vt:variant>
      <vt:variant>
        <vt:i4>6357015</vt:i4>
      </vt:variant>
      <vt:variant>
        <vt:i4>156</vt:i4>
      </vt:variant>
      <vt:variant>
        <vt:i4>0</vt:i4>
      </vt:variant>
      <vt:variant>
        <vt:i4>5</vt:i4>
      </vt:variant>
      <vt:variant>
        <vt:lpwstr>\\12.10.10.10\content\act\4a6756c8-b9f3-4357-8514-3f0e9d51eb79.doc</vt:lpwstr>
      </vt:variant>
      <vt:variant>
        <vt:lpwstr/>
      </vt:variant>
      <vt:variant>
        <vt:i4>4063235</vt:i4>
      </vt:variant>
      <vt:variant>
        <vt:i4>153</vt:i4>
      </vt:variant>
      <vt:variant>
        <vt:i4>0</vt:i4>
      </vt:variant>
      <vt:variant>
        <vt:i4>5</vt:i4>
      </vt:variant>
      <vt:variant>
        <vt:lpwstr>\\12.10.10.10\content\act\18fa49ed-eae5-4a91-a0f9-81eb6912d9d3.html</vt:lpwstr>
      </vt:variant>
      <vt:variant>
        <vt:lpwstr/>
      </vt:variant>
      <vt:variant>
        <vt:i4>3211358</vt:i4>
      </vt:variant>
      <vt:variant>
        <vt:i4>150</vt:i4>
      </vt:variant>
      <vt:variant>
        <vt:i4>0</vt:i4>
      </vt:variant>
      <vt:variant>
        <vt:i4>5</vt:i4>
      </vt:variant>
      <vt:variant>
        <vt:lpwstr>\\12.10.10.10\content\act\03cf0fb8-17d5-46f6-a5ec-d1642676534b.html</vt:lpwstr>
      </vt:variant>
      <vt:variant>
        <vt:lpwstr/>
      </vt:variant>
      <vt:variant>
        <vt:i4>6357015</vt:i4>
      </vt:variant>
      <vt:variant>
        <vt:i4>147</vt:i4>
      </vt:variant>
      <vt:variant>
        <vt:i4>0</vt:i4>
      </vt:variant>
      <vt:variant>
        <vt:i4>5</vt:i4>
      </vt:variant>
      <vt:variant>
        <vt:lpwstr>\\12.10.10.10\content\act\4a6756c8-b9f3-4357-8514-3f0e9d51eb79.doc</vt:lpwstr>
      </vt:variant>
      <vt:variant>
        <vt:lpwstr/>
      </vt:variant>
      <vt:variant>
        <vt:i4>3473429</vt:i4>
      </vt:variant>
      <vt:variant>
        <vt:i4>144</vt:i4>
      </vt:variant>
      <vt:variant>
        <vt:i4>0</vt:i4>
      </vt:variant>
      <vt:variant>
        <vt:i4>5</vt:i4>
      </vt:variant>
      <vt:variant>
        <vt:lpwstr>\\12.10.10.10\content\act\d70624d2-c109-43ad-b884-3c0bc0602c63.doc</vt:lpwstr>
      </vt:variant>
      <vt:variant>
        <vt:lpwstr/>
      </vt:variant>
      <vt:variant>
        <vt:i4>6357015</vt:i4>
      </vt:variant>
      <vt:variant>
        <vt:i4>141</vt:i4>
      </vt:variant>
      <vt:variant>
        <vt:i4>0</vt:i4>
      </vt:variant>
      <vt:variant>
        <vt:i4>5</vt:i4>
      </vt:variant>
      <vt:variant>
        <vt:lpwstr>\\12.10.10.10\content\act\4a6756c8-b9f3-4357-8514-3f0e9d51eb79.doc</vt:lpwstr>
      </vt:variant>
      <vt:variant>
        <vt:lpwstr/>
      </vt:variant>
      <vt:variant>
        <vt:i4>5111885</vt:i4>
      </vt:variant>
      <vt:variant>
        <vt:i4>138</vt:i4>
      </vt:variant>
      <vt:variant>
        <vt:i4>0</vt:i4>
      </vt:variant>
      <vt:variant>
        <vt:i4>5</vt:i4>
      </vt:variant>
      <vt:variant>
        <vt:lpwstr>../../../../../../../../content/act/a6d546e7-eff9-48e0-a77f-4f1d99756937.doc</vt:lpwstr>
      </vt:variant>
      <vt:variant>
        <vt:lpwstr/>
      </vt:variant>
      <vt:variant>
        <vt:i4>6357015</vt:i4>
      </vt:variant>
      <vt:variant>
        <vt:i4>135</vt:i4>
      </vt:variant>
      <vt:variant>
        <vt:i4>0</vt:i4>
      </vt:variant>
      <vt:variant>
        <vt:i4>5</vt:i4>
      </vt:variant>
      <vt:variant>
        <vt:lpwstr>\\12.10.10.10\content\act\4a6756c8-b9f3-4357-8514-3f0e9d51eb79.doc</vt:lpwstr>
      </vt:variant>
      <vt:variant>
        <vt:lpwstr/>
      </vt:variant>
      <vt:variant>
        <vt:i4>3473429</vt:i4>
      </vt:variant>
      <vt:variant>
        <vt:i4>132</vt:i4>
      </vt:variant>
      <vt:variant>
        <vt:i4>0</vt:i4>
      </vt:variant>
      <vt:variant>
        <vt:i4>5</vt:i4>
      </vt:variant>
      <vt:variant>
        <vt:lpwstr>\\12.10.10.10\content\act\d70624d2-c109-43ad-b884-3c0bc0602c63.doc</vt:lpwstr>
      </vt:variant>
      <vt:variant>
        <vt:lpwstr/>
      </vt:variant>
      <vt:variant>
        <vt:i4>5111885</vt:i4>
      </vt:variant>
      <vt:variant>
        <vt:i4>129</vt:i4>
      </vt:variant>
      <vt:variant>
        <vt:i4>0</vt:i4>
      </vt:variant>
      <vt:variant>
        <vt:i4>5</vt:i4>
      </vt:variant>
      <vt:variant>
        <vt:lpwstr>../../../../../../../../content/act/a6d546e7-eff9-48e0-a77f-4f1d99756937.doc</vt:lpwstr>
      </vt:variant>
      <vt:variant>
        <vt:lpwstr/>
      </vt:variant>
      <vt:variant>
        <vt:i4>6357015</vt:i4>
      </vt:variant>
      <vt:variant>
        <vt:i4>126</vt:i4>
      </vt:variant>
      <vt:variant>
        <vt:i4>0</vt:i4>
      </vt:variant>
      <vt:variant>
        <vt:i4>5</vt:i4>
      </vt:variant>
      <vt:variant>
        <vt:lpwstr>\\12.10.10.10\content\act\4a6756c8-b9f3-4357-8514-3f0e9d51eb79.doc</vt:lpwstr>
      </vt:variant>
      <vt:variant>
        <vt:lpwstr/>
      </vt:variant>
      <vt:variant>
        <vt:i4>5111885</vt:i4>
      </vt:variant>
      <vt:variant>
        <vt:i4>123</vt:i4>
      </vt:variant>
      <vt:variant>
        <vt:i4>0</vt:i4>
      </vt:variant>
      <vt:variant>
        <vt:i4>5</vt:i4>
      </vt:variant>
      <vt:variant>
        <vt:lpwstr>../../../../../../../../content/act/a6d546e7-eff9-48e0-a77f-4f1d99756937.doc</vt:lpwstr>
      </vt:variant>
      <vt:variant>
        <vt:lpwstr/>
      </vt:variant>
      <vt:variant>
        <vt:i4>6357015</vt:i4>
      </vt:variant>
      <vt:variant>
        <vt:i4>120</vt:i4>
      </vt:variant>
      <vt:variant>
        <vt:i4>0</vt:i4>
      </vt:variant>
      <vt:variant>
        <vt:i4>5</vt:i4>
      </vt:variant>
      <vt:variant>
        <vt:lpwstr>\\12.10.10.10\content\act\4a6756c8-b9f3-4357-8514-3f0e9d51eb79.doc</vt:lpwstr>
      </vt:variant>
      <vt:variant>
        <vt:lpwstr/>
      </vt:variant>
      <vt:variant>
        <vt:i4>7209053</vt:i4>
      </vt:variant>
      <vt:variant>
        <vt:i4>117</vt:i4>
      </vt:variant>
      <vt:variant>
        <vt:i4>0</vt:i4>
      </vt:variant>
      <vt:variant>
        <vt:i4>5</vt:i4>
      </vt:variant>
      <vt:variant>
        <vt:lpwstr>\\12.10.10.10\..\..\..\..\..\..\content\act\bba0bfb1-06c7-4e50-a8d3-fe1045784bf1.html</vt:lpwstr>
      </vt:variant>
      <vt:variant>
        <vt:lpwstr/>
      </vt:variant>
      <vt:variant>
        <vt:i4>7209053</vt:i4>
      </vt:variant>
      <vt:variant>
        <vt:i4>114</vt:i4>
      </vt:variant>
      <vt:variant>
        <vt:i4>0</vt:i4>
      </vt:variant>
      <vt:variant>
        <vt:i4>5</vt:i4>
      </vt:variant>
      <vt:variant>
        <vt:lpwstr>\\12.10.10.10\..\..\..\..\..\..\content\act\bba0bfb1-06c7-4e50-a8d3-fe1045784bf1.html</vt:lpwstr>
      </vt:variant>
      <vt:variant>
        <vt:lpwstr/>
      </vt:variant>
      <vt:variant>
        <vt:i4>6357015</vt:i4>
      </vt:variant>
      <vt:variant>
        <vt:i4>111</vt:i4>
      </vt:variant>
      <vt:variant>
        <vt:i4>0</vt:i4>
      </vt:variant>
      <vt:variant>
        <vt:i4>5</vt:i4>
      </vt:variant>
      <vt:variant>
        <vt:lpwstr>\\12.10.10.10\content\act\4a6756c8-b9f3-4357-8514-3f0e9d51eb79.doc</vt:lpwstr>
      </vt:variant>
      <vt:variant>
        <vt:lpwstr/>
      </vt:variant>
      <vt:variant>
        <vt:i4>6357015</vt:i4>
      </vt:variant>
      <vt:variant>
        <vt:i4>108</vt:i4>
      </vt:variant>
      <vt:variant>
        <vt:i4>0</vt:i4>
      </vt:variant>
      <vt:variant>
        <vt:i4>5</vt:i4>
      </vt:variant>
      <vt:variant>
        <vt:lpwstr>\\12.10.10.10\content\act\4a6756c8-b9f3-4357-8514-3f0e9d51eb79.doc</vt:lpwstr>
      </vt:variant>
      <vt:variant>
        <vt:lpwstr/>
      </vt:variant>
      <vt:variant>
        <vt:i4>3473429</vt:i4>
      </vt:variant>
      <vt:variant>
        <vt:i4>105</vt:i4>
      </vt:variant>
      <vt:variant>
        <vt:i4>0</vt:i4>
      </vt:variant>
      <vt:variant>
        <vt:i4>5</vt:i4>
      </vt:variant>
      <vt:variant>
        <vt:lpwstr>\\12.10.10.10\content\act\d70624d2-c109-43ad-b884-3c0bc0602c63.doc</vt:lpwstr>
      </vt:variant>
      <vt:variant>
        <vt:lpwstr/>
      </vt:variant>
      <vt:variant>
        <vt:i4>3866699</vt:i4>
      </vt:variant>
      <vt:variant>
        <vt:i4>102</vt:i4>
      </vt:variant>
      <vt:variant>
        <vt:i4>0</vt:i4>
      </vt:variant>
      <vt:variant>
        <vt:i4>5</vt:i4>
      </vt:variant>
      <vt:variant>
        <vt:lpwstr>\\12.10.10.10\..\..\..\..\..\..\content\act\cd0f7e47-48e9-4653-9f12-14cbbd55446e.doc</vt:lpwstr>
      </vt:variant>
      <vt:variant>
        <vt:lpwstr/>
      </vt:variant>
      <vt:variant>
        <vt:i4>7209053</vt:i4>
      </vt:variant>
      <vt:variant>
        <vt:i4>99</vt:i4>
      </vt:variant>
      <vt:variant>
        <vt:i4>0</vt:i4>
      </vt:variant>
      <vt:variant>
        <vt:i4>5</vt:i4>
      </vt:variant>
      <vt:variant>
        <vt:lpwstr>\\12.10.10.10\..\..\..\..\..\..\content\act\bba0bfb1-06c7-4e50-a8d3-fe1045784bf1.html</vt:lpwstr>
      </vt:variant>
      <vt:variant>
        <vt:lpwstr/>
      </vt:variant>
      <vt:variant>
        <vt:i4>7209053</vt:i4>
      </vt:variant>
      <vt:variant>
        <vt:i4>96</vt:i4>
      </vt:variant>
      <vt:variant>
        <vt:i4>0</vt:i4>
      </vt:variant>
      <vt:variant>
        <vt:i4>5</vt:i4>
      </vt:variant>
      <vt:variant>
        <vt:lpwstr>\\12.10.10.10\..\..\..\..\..\..\content\act\bba0bfb1-06c7-4e50-a8d3-fe1045784bf1.html</vt:lpwstr>
      </vt:variant>
      <vt:variant>
        <vt:lpwstr/>
      </vt:variant>
      <vt:variant>
        <vt:i4>5111885</vt:i4>
      </vt:variant>
      <vt:variant>
        <vt:i4>93</vt:i4>
      </vt:variant>
      <vt:variant>
        <vt:i4>0</vt:i4>
      </vt:variant>
      <vt:variant>
        <vt:i4>5</vt:i4>
      </vt:variant>
      <vt:variant>
        <vt:lpwstr>../../../../../../../../content/act/a6d546e7-eff9-48e0-a77f-4f1d99756937.doc</vt:lpwstr>
      </vt:variant>
      <vt:variant>
        <vt:lpwstr/>
      </vt:variant>
      <vt:variant>
        <vt:i4>6357015</vt:i4>
      </vt:variant>
      <vt:variant>
        <vt:i4>90</vt:i4>
      </vt:variant>
      <vt:variant>
        <vt:i4>0</vt:i4>
      </vt:variant>
      <vt:variant>
        <vt:i4>5</vt:i4>
      </vt:variant>
      <vt:variant>
        <vt:lpwstr>\\12.10.10.10\content\act\4a6756c8-b9f3-4357-8514-3f0e9d51eb79.doc</vt:lpwstr>
      </vt:variant>
      <vt:variant>
        <vt:lpwstr/>
      </vt:variant>
      <vt:variant>
        <vt:i4>5111885</vt:i4>
      </vt:variant>
      <vt:variant>
        <vt:i4>87</vt:i4>
      </vt:variant>
      <vt:variant>
        <vt:i4>0</vt:i4>
      </vt:variant>
      <vt:variant>
        <vt:i4>5</vt:i4>
      </vt:variant>
      <vt:variant>
        <vt:lpwstr>../../../../../../../../content/act/a6d546e7-eff9-48e0-a77f-4f1d99756937.doc</vt:lpwstr>
      </vt:variant>
      <vt:variant>
        <vt:lpwstr/>
      </vt:variant>
      <vt:variant>
        <vt:i4>6357015</vt:i4>
      </vt:variant>
      <vt:variant>
        <vt:i4>84</vt:i4>
      </vt:variant>
      <vt:variant>
        <vt:i4>0</vt:i4>
      </vt:variant>
      <vt:variant>
        <vt:i4>5</vt:i4>
      </vt:variant>
      <vt:variant>
        <vt:lpwstr>\\12.10.10.10\content\act\4a6756c8-b9f3-4357-8514-3f0e9d51eb79.doc</vt:lpwstr>
      </vt:variant>
      <vt:variant>
        <vt:lpwstr/>
      </vt:variant>
      <vt:variant>
        <vt:i4>6357015</vt:i4>
      </vt:variant>
      <vt:variant>
        <vt:i4>81</vt:i4>
      </vt:variant>
      <vt:variant>
        <vt:i4>0</vt:i4>
      </vt:variant>
      <vt:variant>
        <vt:i4>5</vt:i4>
      </vt:variant>
      <vt:variant>
        <vt:lpwstr>\\12.10.10.10\content\act\4a6756c8-b9f3-4357-8514-3f0e9d51eb79.doc</vt:lpwstr>
      </vt:variant>
      <vt:variant>
        <vt:lpwstr/>
      </vt:variant>
      <vt:variant>
        <vt:i4>6357015</vt:i4>
      </vt:variant>
      <vt:variant>
        <vt:i4>78</vt:i4>
      </vt:variant>
      <vt:variant>
        <vt:i4>0</vt:i4>
      </vt:variant>
      <vt:variant>
        <vt:i4>5</vt:i4>
      </vt:variant>
      <vt:variant>
        <vt:lpwstr>\\12.10.10.10\content\act\4a6756c8-b9f3-4357-8514-3f0e9d51eb79.doc</vt:lpwstr>
      </vt:variant>
      <vt:variant>
        <vt:lpwstr/>
      </vt:variant>
      <vt:variant>
        <vt:i4>6357015</vt:i4>
      </vt:variant>
      <vt:variant>
        <vt:i4>75</vt:i4>
      </vt:variant>
      <vt:variant>
        <vt:i4>0</vt:i4>
      </vt:variant>
      <vt:variant>
        <vt:i4>5</vt:i4>
      </vt:variant>
      <vt:variant>
        <vt:lpwstr>\\12.10.10.10\content\act\4a6756c8-b9f3-4357-8514-3f0e9d51eb79.doc</vt:lpwstr>
      </vt:variant>
      <vt:variant>
        <vt:lpwstr/>
      </vt:variant>
      <vt:variant>
        <vt:i4>5111885</vt:i4>
      </vt:variant>
      <vt:variant>
        <vt:i4>72</vt:i4>
      </vt:variant>
      <vt:variant>
        <vt:i4>0</vt:i4>
      </vt:variant>
      <vt:variant>
        <vt:i4>5</vt:i4>
      </vt:variant>
      <vt:variant>
        <vt:lpwstr>../../../../../../../../content/act/a6d546e7-eff9-48e0-a77f-4f1d99756937.doc</vt:lpwstr>
      </vt:variant>
      <vt:variant>
        <vt:lpwstr/>
      </vt:variant>
      <vt:variant>
        <vt:i4>7143434</vt:i4>
      </vt:variant>
      <vt:variant>
        <vt:i4>69</vt:i4>
      </vt:variant>
      <vt:variant>
        <vt:i4>0</vt:i4>
      </vt:variant>
      <vt:variant>
        <vt:i4>5</vt:i4>
      </vt:variant>
      <vt:variant>
        <vt:lpwstr>\\12.10.10.10\..\..\..\..\..\..\content\act\ed1c3695-af9f-40a1-b642-4da2ac310bac.html</vt:lpwstr>
      </vt:variant>
      <vt:variant>
        <vt:lpwstr/>
      </vt:variant>
      <vt:variant>
        <vt:i4>3932225</vt:i4>
      </vt:variant>
      <vt:variant>
        <vt:i4>66</vt:i4>
      </vt:variant>
      <vt:variant>
        <vt:i4>0</vt:i4>
      </vt:variant>
      <vt:variant>
        <vt:i4>5</vt:i4>
      </vt:variant>
      <vt:variant>
        <vt:lpwstr>\\12.10.10.10\..\..\..\..\..\..\content\act\4eb8c388-2668-4b08-b52f-97f6c1e45b1c.docx</vt:lpwstr>
      </vt:variant>
      <vt:variant>
        <vt:lpwstr/>
      </vt:variant>
      <vt:variant>
        <vt:i4>6750236</vt:i4>
      </vt:variant>
      <vt:variant>
        <vt:i4>63</vt:i4>
      </vt:variant>
      <vt:variant>
        <vt:i4>0</vt:i4>
      </vt:variant>
      <vt:variant>
        <vt:i4>5</vt:i4>
      </vt:variant>
      <vt:variant>
        <vt:lpwstr>\\12.10.10.10\..\..\..\..\..\..\content\act\1faab341-59ce-472c-b9a0-e23357d3cbee.docx</vt:lpwstr>
      </vt:variant>
      <vt:variant>
        <vt:lpwstr/>
      </vt:variant>
      <vt:variant>
        <vt:i4>7012422</vt:i4>
      </vt:variant>
      <vt:variant>
        <vt:i4>60</vt:i4>
      </vt:variant>
      <vt:variant>
        <vt:i4>0</vt:i4>
      </vt:variant>
      <vt:variant>
        <vt:i4>5</vt:i4>
      </vt:variant>
      <vt:variant>
        <vt:lpwstr>\\12.10.10.10\..\..\..\..\..\..\content\act\bf2888ac-527e-4800-ad55-078c82e0e453.doc</vt:lpwstr>
      </vt:variant>
      <vt:variant>
        <vt:lpwstr/>
      </vt:variant>
      <vt:variant>
        <vt:i4>6750236</vt:i4>
      </vt:variant>
      <vt:variant>
        <vt:i4>57</vt:i4>
      </vt:variant>
      <vt:variant>
        <vt:i4>0</vt:i4>
      </vt:variant>
      <vt:variant>
        <vt:i4>5</vt:i4>
      </vt:variant>
      <vt:variant>
        <vt:lpwstr>\\12.10.10.10\..\..\..\..\..\..\content\act\1faab341-59ce-472c-b9a0-e23357d3cbee.docx</vt:lpwstr>
      </vt:variant>
      <vt:variant>
        <vt:lpwstr/>
      </vt:variant>
      <vt:variant>
        <vt:i4>3866698</vt:i4>
      </vt:variant>
      <vt:variant>
        <vt:i4>54</vt:i4>
      </vt:variant>
      <vt:variant>
        <vt:i4>0</vt:i4>
      </vt:variant>
      <vt:variant>
        <vt:i4>5</vt:i4>
      </vt:variant>
      <vt:variant>
        <vt:lpwstr>\\12.10.10.10\..\..\..\..\..\..\content\act\49fcf7b3-1a5e-4922-b313-1938e91e6f6c.doc</vt:lpwstr>
      </vt:variant>
      <vt:variant>
        <vt:lpwstr/>
      </vt:variant>
      <vt:variant>
        <vt:i4>6750236</vt:i4>
      </vt:variant>
      <vt:variant>
        <vt:i4>51</vt:i4>
      </vt:variant>
      <vt:variant>
        <vt:i4>0</vt:i4>
      </vt:variant>
      <vt:variant>
        <vt:i4>5</vt:i4>
      </vt:variant>
      <vt:variant>
        <vt:lpwstr>\\12.10.10.10\..\..\..\..\..\..\content\act\1faab341-59ce-472c-b9a0-e23357d3cbee.docx</vt:lpwstr>
      </vt:variant>
      <vt:variant>
        <vt:lpwstr/>
      </vt:variant>
      <vt:variant>
        <vt:i4>7077961</vt:i4>
      </vt:variant>
      <vt:variant>
        <vt:i4>48</vt:i4>
      </vt:variant>
      <vt:variant>
        <vt:i4>0</vt:i4>
      </vt:variant>
      <vt:variant>
        <vt:i4>5</vt:i4>
      </vt:variant>
      <vt:variant>
        <vt:lpwstr>\\12.10.10.10\..\..\..\..\..\..\content\act\67eeef28-7724-43c1-a584-b2b9ec918543.doc</vt:lpwstr>
      </vt:variant>
      <vt:variant>
        <vt:lpwstr/>
      </vt:variant>
      <vt:variant>
        <vt:i4>6750236</vt:i4>
      </vt:variant>
      <vt:variant>
        <vt:i4>45</vt:i4>
      </vt:variant>
      <vt:variant>
        <vt:i4>0</vt:i4>
      </vt:variant>
      <vt:variant>
        <vt:i4>5</vt:i4>
      </vt:variant>
      <vt:variant>
        <vt:lpwstr>\\12.10.10.10\..\..\..\..\..\..\content\act\1faab341-59ce-472c-b9a0-e23357d3cbee.docx</vt:lpwstr>
      </vt:variant>
      <vt:variant>
        <vt:lpwstr/>
      </vt:variant>
      <vt:variant>
        <vt:i4>3997767</vt:i4>
      </vt:variant>
      <vt:variant>
        <vt:i4>42</vt:i4>
      </vt:variant>
      <vt:variant>
        <vt:i4>0</vt:i4>
      </vt:variant>
      <vt:variant>
        <vt:i4>5</vt:i4>
      </vt:variant>
      <vt:variant>
        <vt:lpwstr>\\12.10.10.10\..\..\..\..\..\..\content\act\be34f464-3c71-477e-85d6-87120e75ad36.doc</vt:lpwstr>
      </vt:variant>
      <vt:variant>
        <vt:lpwstr/>
      </vt:variant>
      <vt:variant>
        <vt:i4>6750236</vt:i4>
      </vt:variant>
      <vt:variant>
        <vt:i4>39</vt:i4>
      </vt:variant>
      <vt:variant>
        <vt:i4>0</vt:i4>
      </vt:variant>
      <vt:variant>
        <vt:i4>5</vt:i4>
      </vt:variant>
      <vt:variant>
        <vt:lpwstr>\\12.10.10.10\..\..\..\..\..\..\content\act\1faab341-59ce-472c-b9a0-e23357d3cbee.docx</vt:lpwstr>
      </vt:variant>
      <vt:variant>
        <vt:lpwstr/>
      </vt:variant>
      <vt:variant>
        <vt:i4>6291530</vt:i4>
      </vt:variant>
      <vt:variant>
        <vt:i4>36</vt:i4>
      </vt:variant>
      <vt:variant>
        <vt:i4>0</vt:i4>
      </vt:variant>
      <vt:variant>
        <vt:i4>5</vt:i4>
      </vt:variant>
      <vt:variant>
        <vt:lpwstr>\\12.10.10.10\..\..\..\..\..\..\content\act\126bed9d-b05b-4a7a-9f7d-d8548aba7165.docx</vt:lpwstr>
      </vt:variant>
      <vt:variant>
        <vt:lpwstr/>
      </vt:variant>
      <vt:variant>
        <vt:i4>6750236</vt:i4>
      </vt:variant>
      <vt:variant>
        <vt:i4>33</vt:i4>
      </vt:variant>
      <vt:variant>
        <vt:i4>0</vt:i4>
      </vt:variant>
      <vt:variant>
        <vt:i4>5</vt:i4>
      </vt:variant>
      <vt:variant>
        <vt:lpwstr>\\12.10.10.10\..\..\..\..\..\..\content\act\1faab341-59ce-472c-b9a0-e23357d3cbee.docx</vt:lpwstr>
      </vt:variant>
      <vt:variant>
        <vt:lpwstr/>
      </vt:variant>
      <vt:variant>
        <vt:i4>6422604</vt:i4>
      </vt:variant>
      <vt:variant>
        <vt:i4>30</vt:i4>
      </vt:variant>
      <vt:variant>
        <vt:i4>0</vt:i4>
      </vt:variant>
      <vt:variant>
        <vt:i4>5</vt:i4>
      </vt:variant>
      <vt:variant>
        <vt:lpwstr>\\12.10.10.10\..\..\..\..\..\..\content\act\3a4bb7c2-87bb-4818-8321-18b71870732a.docx</vt:lpwstr>
      </vt:variant>
      <vt:variant>
        <vt:lpwstr/>
      </vt:variant>
      <vt:variant>
        <vt:i4>6750236</vt:i4>
      </vt:variant>
      <vt:variant>
        <vt:i4>27</vt:i4>
      </vt:variant>
      <vt:variant>
        <vt:i4>0</vt:i4>
      </vt:variant>
      <vt:variant>
        <vt:i4>5</vt:i4>
      </vt:variant>
      <vt:variant>
        <vt:lpwstr>\\12.10.10.10\..\..\..\..\..\..\content\act\1faab341-59ce-472c-b9a0-e23357d3cbee.docx</vt:lpwstr>
      </vt:variant>
      <vt:variant>
        <vt:lpwstr/>
      </vt:variant>
      <vt:variant>
        <vt:i4>3932191</vt:i4>
      </vt:variant>
      <vt:variant>
        <vt:i4>24</vt:i4>
      </vt:variant>
      <vt:variant>
        <vt:i4>0</vt:i4>
      </vt:variant>
      <vt:variant>
        <vt:i4>5</vt:i4>
      </vt:variant>
      <vt:variant>
        <vt:lpwstr>\\12.10.10.10\..\..\..\..\..\..\content\act\bdabb986-b09e-48cc-8965-ab75c7465844.docx</vt:lpwstr>
      </vt:variant>
      <vt:variant>
        <vt:lpwstr/>
      </vt:variant>
      <vt:variant>
        <vt:i4>6750236</vt:i4>
      </vt:variant>
      <vt:variant>
        <vt:i4>21</vt:i4>
      </vt:variant>
      <vt:variant>
        <vt:i4>0</vt:i4>
      </vt:variant>
      <vt:variant>
        <vt:i4>5</vt:i4>
      </vt:variant>
      <vt:variant>
        <vt:lpwstr>\\12.10.10.10\..\..\..\..\..\..\content\act\1faab341-59ce-472c-b9a0-e23357d3cbee.docx</vt:lpwstr>
      </vt:variant>
      <vt:variant>
        <vt:lpwstr/>
      </vt:variant>
      <vt:variant>
        <vt:i4>3473429</vt:i4>
      </vt:variant>
      <vt:variant>
        <vt:i4>18</vt:i4>
      </vt:variant>
      <vt:variant>
        <vt:i4>0</vt:i4>
      </vt:variant>
      <vt:variant>
        <vt:i4>5</vt:i4>
      </vt:variant>
      <vt:variant>
        <vt:lpwstr>\\12.10.10.10\content\act\d70624d2-c109-43ad-b884-3c0bc0602c63.doc</vt:lpwstr>
      </vt:variant>
      <vt:variant>
        <vt:lpwstr/>
      </vt:variant>
      <vt:variant>
        <vt:i4>7077962</vt:i4>
      </vt:variant>
      <vt:variant>
        <vt:i4>15</vt:i4>
      </vt:variant>
      <vt:variant>
        <vt:i4>0</vt:i4>
      </vt:variant>
      <vt:variant>
        <vt:i4>5</vt:i4>
      </vt:variant>
      <vt:variant>
        <vt:lpwstr>\\12.10.10.10\..\..\..\..\..\..\content\act\5854b5a9-5430-4e50-8455-009b1ff390bd.doc</vt:lpwstr>
      </vt:variant>
      <vt:variant>
        <vt:lpwstr/>
      </vt:variant>
      <vt:variant>
        <vt:i4>7209053</vt:i4>
      </vt:variant>
      <vt:variant>
        <vt:i4>12</vt:i4>
      </vt:variant>
      <vt:variant>
        <vt:i4>0</vt:i4>
      </vt:variant>
      <vt:variant>
        <vt:i4>5</vt:i4>
      </vt:variant>
      <vt:variant>
        <vt:lpwstr>\\12.10.10.10\..\..\..\..\..\..\content\act\bba0bfb1-06c7-4e50-a8d3-fe1045784bf1.html</vt:lpwstr>
      </vt:variant>
      <vt:variant>
        <vt:lpwstr/>
      </vt:variant>
      <vt:variant>
        <vt:i4>6291539</vt:i4>
      </vt:variant>
      <vt:variant>
        <vt:i4>9</vt:i4>
      </vt:variant>
      <vt:variant>
        <vt:i4>0</vt:i4>
      </vt:variant>
      <vt:variant>
        <vt:i4>5</vt:i4>
      </vt:variant>
      <vt:variant>
        <vt:lpwstr>\\12.10.10.10\..\..\..\..\..\..\content\act\96e20c02-1b12-465a-b64c-24aa92270007.html</vt:lpwstr>
      </vt:variant>
      <vt:variant>
        <vt:lpwstr/>
      </vt:variant>
      <vt:variant>
        <vt:i4>6422545</vt:i4>
      </vt:variant>
      <vt:variant>
        <vt:i4>6</vt:i4>
      </vt:variant>
      <vt:variant>
        <vt:i4>0</vt:i4>
      </vt:variant>
      <vt:variant>
        <vt:i4>5</vt:i4>
      </vt:variant>
      <vt:variant>
        <vt:lpwstr>\\12.10.10.10\content\act\a6d546e7-eff9-48e0-a77f-4f1d99756937.doc</vt:lpwstr>
      </vt:variant>
      <vt:variant>
        <vt:lpwstr/>
      </vt:variant>
      <vt:variant>
        <vt:i4>3473429</vt:i4>
      </vt:variant>
      <vt:variant>
        <vt:i4>3</vt:i4>
      </vt:variant>
      <vt:variant>
        <vt:i4>0</vt:i4>
      </vt:variant>
      <vt:variant>
        <vt:i4>5</vt:i4>
      </vt:variant>
      <vt:variant>
        <vt:lpwstr>\\12.10.10.10\content\act\d70624d2-c109-43ad-b884-3c0bc0602c63.doc</vt:lpwstr>
      </vt:variant>
      <vt:variant>
        <vt:lpwstr/>
      </vt:variant>
      <vt:variant>
        <vt:i4>6357015</vt:i4>
      </vt:variant>
      <vt:variant>
        <vt:i4>0</vt:i4>
      </vt:variant>
      <vt:variant>
        <vt:i4>0</vt:i4>
      </vt:variant>
      <vt:variant>
        <vt:i4>5</vt:i4>
      </vt:variant>
      <vt:variant>
        <vt:lpwstr>\\12.10.10.10\content\act\4a6756c8-b9f3-4357-8514-3f0e9d51eb79.doc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2022-12-21T06:52:00Z</cp:lastPrinted>
  <dcterms:created xsi:type="dcterms:W3CDTF">2026-02-25T09:41:00Z</dcterms:created>
  <dcterms:modified xsi:type="dcterms:W3CDTF">2026-02-25T09:41:00Z</dcterms:modified>
</cp:coreProperties>
</file>